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2BF3" w14:textId="77777777" w:rsidR="008C52C0" w:rsidRDefault="008C52C0" w:rsidP="00E101F5">
      <w:pPr>
        <w:tabs>
          <w:tab w:val="left" w:pos="1134"/>
          <w:tab w:val="left" w:pos="6840"/>
        </w:tabs>
        <w:overflowPunct w:val="0"/>
        <w:autoSpaceDE w:val="0"/>
        <w:autoSpaceDN w:val="0"/>
        <w:adjustRightInd w:val="0"/>
        <w:jc w:val="right"/>
        <w:rPr>
          <w:b/>
          <w:sz w:val="22"/>
          <w:szCs w:val="20"/>
        </w:rPr>
      </w:pPr>
    </w:p>
    <w:p w14:paraId="5E90D6D4" w14:textId="77777777" w:rsidR="008C52C0" w:rsidRPr="002E0C7F" w:rsidRDefault="001B6816">
      <w:pPr>
        <w:tabs>
          <w:tab w:val="left" w:pos="1134"/>
        </w:tabs>
        <w:overflowPunct w:val="0"/>
        <w:autoSpaceDE w:val="0"/>
        <w:autoSpaceDN w:val="0"/>
        <w:adjustRightInd w:val="0"/>
        <w:jc w:val="center"/>
        <w:rPr>
          <w:b/>
        </w:rPr>
      </w:pPr>
      <w:r w:rsidRPr="002E0C7F">
        <w:rPr>
          <w:b/>
        </w:rPr>
        <w:t xml:space="preserve">SURREY HEATH </w:t>
      </w:r>
      <w:r w:rsidR="008C52C0" w:rsidRPr="002E0C7F">
        <w:rPr>
          <w:b/>
        </w:rPr>
        <w:t xml:space="preserve">BOROUGH </w:t>
      </w:r>
      <w:r w:rsidRPr="002E0C7F">
        <w:rPr>
          <w:b/>
        </w:rPr>
        <w:t>COUNCIL</w:t>
      </w:r>
    </w:p>
    <w:p w14:paraId="758E5CC7" w14:textId="77777777" w:rsidR="008C52C0" w:rsidRDefault="008C52C0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0"/>
        </w:rPr>
      </w:pPr>
    </w:p>
    <w:p w14:paraId="718A2F5B" w14:textId="77777777" w:rsidR="00C068D6" w:rsidRPr="002E0C7F" w:rsidRDefault="008C52C0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2E0C7F">
        <w:rPr>
          <w:b/>
        </w:rPr>
        <w:t>PERSON SPECIFICATION</w:t>
      </w:r>
      <w:r w:rsidR="00C068D6" w:rsidRPr="002E0C7F">
        <w:rPr>
          <w:b/>
        </w:rPr>
        <w:t xml:space="preserve"> &amp;</w:t>
      </w:r>
      <w:r w:rsidR="003E07DB" w:rsidRPr="002E0C7F">
        <w:rPr>
          <w:b/>
        </w:rPr>
        <w:t xml:space="preserve"> COMPETENCY</w:t>
      </w:r>
      <w:r w:rsidR="00C068D6" w:rsidRPr="002E0C7F">
        <w:rPr>
          <w:b/>
        </w:rPr>
        <w:t xml:space="preserve"> FRAMEWORK</w:t>
      </w:r>
    </w:p>
    <w:p w14:paraId="5D47BA01" w14:textId="77777777" w:rsidR="008C52C0" w:rsidRDefault="00C068D6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0"/>
        </w:rPr>
      </w:pPr>
      <w:r>
        <w:rPr>
          <w:b/>
          <w:sz w:val="22"/>
        </w:rPr>
        <w:t>(desired behaviours &amp; outcomes)</w:t>
      </w:r>
    </w:p>
    <w:p w14:paraId="23B7B39F" w14:textId="77777777" w:rsidR="003E07DB" w:rsidRPr="004C4D21" w:rsidRDefault="003E07DB" w:rsidP="003E07DB">
      <w:pPr>
        <w:ind w:left="-840"/>
        <w:rPr>
          <w:rFonts w:cs="Arial"/>
          <w:b/>
        </w:rPr>
      </w:pPr>
    </w:p>
    <w:p w14:paraId="5972ACE2" w14:textId="77777777" w:rsidR="003E07DB" w:rsidRPr="004C4D21" w:rsidRDefault="003028C2" w:rsidP="003E07DB">
      <w:pPr>
        <w:ind w:left="600" w:hanging="1440"/>
        <w:jc w:val="both"/>
        <w:rPr>
          <w:rFonts w:cs="Arial"/>
          <w:b/>
          <w:i/>
          <w:sz w:val="22"/>
          <w:szCs w:val="22"/>
        </w:rPr>
      </w:pPr>
      <w:r>
        <w:rPr>
          <w:rFonts w:cs="Arial"/>
          <w:b/>
          <w:i/>
          <w:sz w:val="22"/>
          <w:szCs w:val="22"/>
        </w:rPr>
        <w:t>Please note:</w:t>
      </w:r>
      <w:r>
        <w:rPr>
          <w:rFonts w:cs="Arial"/>
          <w:b/>
          <w:i/>
          <w:sz w:val="22"/>
          <w:szCs w:val="22"/>
        </w:rPr>
        <w:tab/>
        <w:t>The criteria</w:t>
      </w:r>
      <w:r w:rsidR="003E07DB" w:rsidRPr="004C4D21">
        <w:rPr>
          <w:rFonts w:cs="Arial"/>
          <w:b/>
          <w:i/>
          <w:sz w:val="22"/>
          <w:szCs w:val="22"/>
        </w:rPr>
        <w:t xml:space="preserve"> specified on this form will be used as guidance when shortlisting all applica</w:t>
      </w:r>
      <w:r w:rsidR="002E0C7F">
        <w:rPr>
          <w:rFonts w:cs="Arial"/>
          <w:b/>
          <w:i/>
          <w:sz w:val="22"/>
          <w:szCs w:val="22"/>
        </w:rPr>
        <w:t xml:space="preserve">tions and again at interview.  </w:t>
      </w:r>
      <w:r w:rsidR="003E07DB" w:rsidRPr="004C4D21">
        <w:rPr>
          <w:rFonts w:cs="Arial"/>
          <w:b/>
          <w:i/>
          <w:sz w:val="22"/>
          <w:szCs w:val="22"/>
        </w:rPr>
        <w:t>Please ensure you provide evidence within your Application, giving examples where appropriate, as to how you meet the specified requirement</w:t>
      </w:r>
      <w:r w:rsidR="002E0C7F">
        <w:rPr>
          <w:rFonts w:cs="Arial"/>
          <w:b/>
          <w:i/>
          <w:sz w:val="22"/>
          <w:szCs w:val="22"/>
        </w:rPr>
        <w:t>s</w:t>
      </w:r>
      <w:r w:rsidR="003E07DB" w:rsidRPr="004C4D21">
        <w:rPr>
          <w:rFonts w:cs="Arial"/>
          <w:b/>
          <w:i/>
          <w:sz w:val="22"/>
          <w:szCs w:val="22"/>
        </w:rPr>
        <w:t xml:space="preserve"> for the job.  Thank you.</w:t>
      </w:r>
    </w:p>
    <w:p w14:paraId="1F5F36F1" w14:textId="77777777" w:rsidR="003E07DB" w:rsidRDefault="003E07DB">
      <w:pPr>
        <w:overflowPunct w:val="0"/>
        <w:autoSpaceDE w:val="0"/>
        <w:autoSpaceDN w:val="0"/>
        <w:adjustRightInd w:val="0"/>
        <w:jc w:val="center"/>
        <w:rPr>
          <w:b/>
          <w:sz w:val="22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5130"/>
      </w:tblGrid>
      <w:tr w:rsidR="008C52C0" w:rsidRPr="003E07DB" w14:paraId="22B55437" w14:textId="77777777" w:rsidTr="002E0C7F">
        <w:tc>
          <w:tcPr>
            <w:tcW w:w="5130" w:type="dxa"/>
          </w:tcPr>
          <w:p w14:paraId="22CB710D" w14:textId="77777777" w:rsidR="008C52C0" w:rsidRDefault="008E746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Service</w:t>
            </w:r>
            <w:r w:rsidR="008C52C0" w:rsidRPr="003E07DB">
              <w:rPr>
                <w:b/>
              </w:rPr>
              <w:t>:</w:t>
            </w:r>
            <w:r w:rsidR="00FB60B5">
              <w:rPr>
                <w:b/>
              </w:rPr>
              <w:t xml:space="preserve"> </w:t>
            </w:r>
          </w:p>
          <w:p w14:paraId="71BCCDB8" w14:textId="748D3EB5" w:rsidR="008C52C0" w:rsidRPr="003E07DB" w:rsidRDefault="00E36CAC">
            <w:pPr>
              <w:overflowPunct w:val="0"/>
              <w:autoSpaceDE w:val="0"/>
              <w:autoSpaceDN w:val="0"/>
              <w:adjustRightInd w:val="0"/>
            </w:pPr>
            <w:r>
              <w:t>Transformation</w:t>
            </w:r>
          </w:p>
        </w:tc>
        <w:tc>
          <w:tcPr>
            <w:tcW w:w="5130" w:type="dxa"/>
          </w:tcPr>
          <w:p w14:paraId="732D0F6A" w14:textId="02A42D4F" w:rsidR="008C52C0" w:rsidRPr="002E0C7F" w:rsidRDefault="002E0C7F" w:rsidP="000F7665">
            <w:pPr>
              <w:overflowPunct w:val="0"/>
              <w:autoSpaceDE w:val="0"/>
              <w:autoSpaceDN w:val="0"/>
              <w:adjustRightInd w:val="0"/>
            </w:pPr>
            <w:r>
              <w:rPr>
                <w:b/>
              </w:rPr>
              <w:t>Job Title:</w:t>
            </w:r>
            <w:r w:rsidR="00FB60B5">
              <w:rPr>
                <w:b/>
              </w:rPr>
              <w:t xml:space="preserve"> </w:t>
            </w:r>
            <w:sdt>
              <w:sdtPr>
                <w:rPr>
                  <w:rStyle w:val="Main"/>
                </w:rPr>
                <w:alias w:val="JobTitle"/>
                <w:tag w:val="JobTitle"/>
                <w:id w:val="-243723377"/>
                <w:placeholder>
                  <w:docPart w:val="6ADF46C05A204F9295A60F2B5C2C6FEA"/>
                </w:placeholder>
                <w:text/>
              </w:sdtPr>
              <w:sdtEndPr>
                <w:rPr>
                  <w:rStyle w:val="DefaultParagraphFont"/>
                  <w:b/>
                </w:rPr>
              </w:sdtEndPr>
              <w:sdtContent>
                <w:r w:rsidR="00E36CAC">
                  <w:rPr>
                    <w:rStyle w:val="Main"/>
                  </w:rPr>
                  <w:t>ICT Service Desk Technician</w:t>
                </w:r>
              </w:sdtContent>
            </w:sdt>
          </w:p>
        </w:tc>
      </w:tr>
      <w:tr w:rsidR="008C52C0" w:rsidRPr="003E07DB" w14:paraId="008593BE" w14:textId="77777777" w:rsidTr="002E0C7F">
        <w:tc>
          <w:tcPr>
            <w:tcW w:w="5130" w:type="dxa"/>
          </w:tcPr>
          <w:p w14:paraId="216C7B74" w14:textId="2D8D985A" w:rsidR="008C52C0" w:rsidRDefault="008E746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Team</w:t>
            </w:r>
            <w:r w:rsidR="008C52C0" w:rsidRPr="003E07DB">
              <w:rPr>
                <w:b/>
              </w:rPr>
              <w:t xml:space="preserve">: </w:t>
            </w:r>
            <w:r w:rsidR="00E36CAC">
              <w:rPr>
                <w:b/>
              </w:rPr>
              <w:t>ICT</w:t>
            </w:r>
          </w:p>
          <w:p w14:paraId="59C8D0D4" w14:textId="77777777" w:rsidR="008C52C0" w:rsidRPr="003E07DB" w:rsidRDefault="008C52C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130" w:type="dxa"/>
          </w:tcPr>
          <w:p w14:paraId="08003DFE" w14:textId="77777777" w:rsidR="003E07DB" w:rsidRDefault="008C52C0">
            <w:pPr>
              <w:overflowPunct w:val="0"/>
              <w:autoSpaceDE w:val="0"/>
              <w:autoSpaceDN w:val="0"/>
              <w:adjustRightInd w:val="0"/>
            </w:pPr>
            <w:r w:rsidRPr="003E07DB">
              <w:rPr>
                <w:b/>
              </w:rPr>
              <w:t>Post Number:</w:t>
            </w:r>
            <w:r w:rsidRPr="003E07DB">
              <w:t xml:space="preserve"> </w:t>
            </w:r>
            <w:sdt>
              <w:sdtPr>
                <w:rPr>
                  <w:rStyle w:val="Main"/>
                </w:rPr>
                <w:alias w:val="PostNo"/>
                <w:tag w:val="PostNo"/>
                <w:id w:val="-1203246309"/>
                <w:placeholder>
                  <w:docPart w:val="213F29BC5C214C19B5D102FACC29A51D"/>
                </w:placeholder>
                <w:showingPlcHdr/>
                <w:text/>
              </w:sdtPr>
              <w:sdtEndPr>
                <w:rPr>
                  <w:rStyle w:val="DefaultParagraphFont"/>
                </w:rPr>
              </w:sdtEndPr>
              <w:sdtContent>
                <w:r w:rsidR="000F7665" w:rsidRPr="00EA52E1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0C56FF1C" w14:textId="77777777" w:rsidR="008C52C0" w:rsidRPr="003E07DB" w:rsidRDefault="008C52C0">
            <w:pPr>
              <w:overflowPunct w:val="0"/>
              <w:autoSpaceDE w:val="0"/>
              <w:autoSpaceDN w:val="0"/>
              <w:adjustRightInd w:val="0"/>
            </w:pPr>
          </w:p>
        </w:tc>
      </w:tr>
    </w:tbl>
    <w:p w14:paraId="1F8186D7" w14:textId="77777777" w:rsidR="003E07DB" w:rsidRPr="003E07DB" w:rsidRDefault="003E07DB">
      <w:pPr>
        <w:overflowPunct w:val="0"/>
        <w:autoSpaceDE w:val="0"/>
        <w:autoSpaceDN w:val="0"/>
        <w:adjustRightInd w:val="0"/>
      </w:pPr>
    </w:p>
    <w:tbl>
      <w:tblPr>
        <w:tblW w:w="10260" w:type="dxa"/>
        <w:tblInd w:w="-7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5E393B" w14:paraId="47836D2E" w14:textId="77777777" w:rsidTr="00C4029E">
        <w:trPr>
          <w:cantSplit/>
          <w:trHeight w:val="5838"/>
        </w:trPr>
        <w:tc>
          <w:tcPr>
            <w:tcW w:w="8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E9D07" w14:textId="77777777" w:rsidR="004132C2" w:rsidRDefault="004132C2" w:rsidP="00C4029E">
            <w:pPr>
              <w:rPr>
                <w:rFonts w:cs="Arial"/>
                <w:b/>
              </w:rPr>
            </w:pPr>
            <w:r w:rsidRPr="004C4D21">
              <w:rPr>
                <w:rFonts w:cs="Arial"/>
                <w:b/>
                <w:u w:val="single"/>
              </w:rPr>
              <w:t>KNOWLEDGE &amp; EXPERTISE</w:t>
            </w:r>
            <w:r>
              <w:rPr>
                <w:rFonts w:cs="Arial"/>
                <w:b/>
                <w:u w:val="single"/>
              </w:rPr>
              <w:t xml:space="preserve"> </w:t>
            </w:r>
            <w:r>
              <w:rPr>
                <w:rFonts w:cs="Arial"/>
                <w:b/>
              </w:rPr>
              <w:t>(i</w:t>
            </w:r>
            <w:r w:rsidRPr="004C4D21">
              <w:rPr>
                <w:rFonts w:cs="Arial"/>
                <w:b/>
              </w:rPr>
              <w:t xml:space="preserve">ncluding </w:t>
            </w:r>
            <w:r>
              <w:rPr>
                <w:rFonts w:cs="Arial"/>
                <w:b/>
              </w:rPr>
              <w:t>q</w:t>
            </w:r>
            <w:r w:rsidRPr="004C4D21">
              <w:rPr>
                <w:rFonts w:cs="Arial"/>
                <w:b/>
              </w:rPr>
              <w:t>ualifications/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>ducation</w:t>
            </w:r>
            <w:r>
              <w:rPr>
                <w:rFonts w:cs="Arial"/>
                <w:b/>
              </w:rPr>
              <w:t>,</w:t>
            </w:r>
            <w:r w:rsidRPr="004C4D21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t</w:t>
            </w:r>
            <w:r w:rsidRPr="004C4D21">
              <w:rPr>
                <w:rFonts w:cs="Arial"/>
                <w:b/>
              </w:rPr>
              <w:t xml:space="preserve">raining, 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 xml:space="preserve">xperience, </w:t>
            </w:r>
            <w:r>
              <w:rPr>
                <w:rFonts w:cs="Arial"/>
                <w:b/>
              </w:rPr>
              <w:t>s</w:t>
            </w:r>
            <w:r w:rsidRPr="004C4D21">
              <w:rPr>
                <w:rFonts w:cs="Arial"/>
                <w:b/>
              </w:rPr>
              <w:t>kills</w:t>
            </w:r>
            <w:r>
              <w:rPr>
                <w:rFonts w:cs="Arial"/>
                <w:b/>
              </w:rPr>
              <w:t>, a</w:t>
            </w:r>
            <w:r w:rsidRPr="004C4D21">
              <w:rPr>
                <w:rFonts w:cs="Arial"/>
                <w:b/>
              </w:rPr>
              <w:t>bility and knowledge)</w:t>
            </w:r>
            <w:r>
              <w:rPr>
                <w:rFonts w:cs="Arial"/>
                <w:b/>
              </w:rPr>
              <w:t>:</w:t>
            </w:r>
          </w:p>
          <w:p w14:paraId="7C7B005A" w14:textId="77777777" w:rsidR="004132C2" w:rsidRDefault="004132C2" w:rsidP="00C4029E">
            <w:pPr>
              <w:rPr>
                <w:rFonts w:cs="Arial"/>
                <w:b/>
              </w:rPr>
            </w:pPr>
          </w:p>
          <w:p w14:paraId="15C966F2" w14:textId="77777777" w:rsidR="004132C2" w:rsidRDefault="004132C2" w:rsidP="00C4029E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ESSENTIAL :</w:t>
            </w:r>
          </w:p>
          <w:p w14:paraId="6A7F1B44" w14:textId="47326943" w:rsidR="004132C2" w:rsidRDefault="004132C2" w:rsidP="00C4029E">
            <w:pPr>
              <w:rPr>
                <w:rFonts w:cs="Arial"/>
                <w:b/>
              </w:rPr>
            </w:pPr>
          </w:p>
          <w:p w14:paraId="73FD1863" w14:textId="4F9D8121" w:rsidR="007A3AFD" w:rsidRDefault="007A3AFD" w:rsidP="00C4029E">
            <w:pPr>
              <w:rPr>
                <w:rFonts w:cs="Arial"/>
                <w:b/>
              </w:rPr>
            </w:pPr>
          </w:p>
          <w:p w14:paraId="3010958F" w14:textId="2F496BEF" w:rsidR="00EC135A" w:rsidRDefault="00EC135A" w:rsidP="00D808FB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>D</w:t>
            </w:r>
            <w:r w:rsidRPr="7ADE7DEC">
              <w:rPr>
                <w:rFonts w:cs="Arial"/>
              </w:rPr>
              <w:t>emonstrable first line technical support experience</w:t>
            </w:r>
            <w:r w:rsidRPr="00D808FB">
              <w:rPr>
                <w:rFonts w:cs="Arial"/>
              </w:rPr>
              <w:t xml:space="preserve"> </w:t>
            </w:r>
          </w:p>
          <w:p w14:paraId="537DF8B4" w14:textId="495A80EB" w:rsidR="00D808FB" w:rsidRPr="00D808FB" w:rsidRDefault="00D808FB" w:rsidP="00D808FB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D808FB">
              <w:rPr>
                <w:rFonts w:cs="Arial"/>
              </w:rPr>
              <w:t xml:space="preserve">GCSE or equivalent to satisfactory level (Maths and English) </w:t>
            </w:r>
          </w:p>
          <w:p w14:paraId="5D2B810C" w14:textId="77777777" w:rsidR="007A3AFD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>Experience in supporting Microsoft Office Suites and Operating Systems</w:t>
            </w:r>
          </w:p>
          <w:p w14:paraId="69029ACC" w14:textId="77777777" w:rsidR="007A3AFD" w:rsidRDefault="007A3AFD" w:rsidP="007A3AF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 xml:space="preserve">Excellent customer service skills </w:t>
            </w:r>
          </w:p>
          <w:p w14:paraId="23F98477" w14:textId="77777777" w:rsidR="007A3AFD" w:rsidRDefault="007A3AFD" w:rsidP="007A3AF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Ability to organise and prioritise own workload</w:t>
            </w:r>
          </w:p>
          <w:p w14:paraId="365B827A" w14:textId="77777777" w:rsidR="007A3AFD" w:rsidRDefault="007A3AFD" w:rsidP="007A3AF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Flexibility to work outside normal hours on occasions if required – possibly at short notice</w:t>
            </w:r>
          </w:p>
          <w:p w14:paraId="6FA95377" w14:textId="77777777" w:rsidR="007A3AFD" w:rsidRPr="00A35E76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>Strong communication skills</w:t>
            </w:r>
          </w:p>
          <w:p w14:paraId="4DF3F191" w14:textId="77777777" w:rsidR="007A3AFD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>Current full Driving License and own transport</w:t>
            </w:r>
          </w:p>
          <w:p w14:paraId="686FAFDE" w14:textId="77777777" w:rsidR="007A3AFD" w:rsidRPr="004C4D21" w:rsidRDefault="007A3AFD" w:rsidP="00C4029E">
            <w:pPr>
              <w:rPr>
                <w:rFonts w:cs="Arial"/>
                <w:b/>
              </w:rPr>
            </w:pPr>
          </w:p>
          <w:p w14:paraId="0B55F1C4" w14:textId="1BEA7EEE" w:rsidR="000F7665" w:rsidRDefault="000F7665" w:rsidP="00431AA2">
            <w:pPr>
              <w:overflowPunct w:val="0"/>
              <w:autoSpaceDE w:val="0"/>
              <w:autoSpaceDN w:val="0"/>
              <w:adjustRightInd w:val="0"/>
              <w:spacing w:after="60"/>
            </w:pPr>
          </w:p>
          <w:p w14:paraId="0E142464" w14:textId="77777777" w:rsidR="00431AA2" w:rsidRDefault="00431AA2" w:rsidP="00431AA2">
            <w:pPr>
              <w:overflowPunct w:val="0"/>
              <w:autoSpaceDE w:val="0"/>
              <w:autoSpaceDN w:val="0"/>
              <w:adjustRightInd w:val="0"/>
              <w:spacing w:after="60"/>
            </w:pPr>
          </w:p>
          <w:p w14:paraId="7B289915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1CEC77E6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36C07910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10F131BC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100DA163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75F50D4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3E07DB">
              <w:rPr>
                <w:b/>
              </w:rPr>
              <w:t>DESIRABLE :</w:t>
            </w:r>
          </w:p>
          <w:p w14:paraId="074BD3B5" w14:textId="5EBAD26C" w:rsidR="007A3AFD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1232D9">
              <w:rPr>
                <w:rFonts w:cs="Arial"/>
              </w:rPr>
              <w:t>ITIL Foundation</w:t>
            </w:r>
            <w:r>
              <w:rPr>
                <w:rFonts w:cs="Arial"/>
              </w:rPr>
              <w:t xml:space="preserve"> Certification / </w:t>
            </w:r>
            <w:r w:rsidR="00EC135A">
              <w:rPr>
                <w:rFonts w:cs="Arial"/>
              </w:rPr>
              <w:t xml:space="preserve">awareness of </w:t>
            </w:r>
            <w:r>
              <w:rPr>
                <w:rFonts w:cs="Arial"/>
              </w:rPr>
              <w:t xml:space="preserve">ITIL </w:t>
            </w:r>
            <w:r w:rsidR="00EC135A">
              <w:rPr>
                <w:rFonts w:cs="Arial"/>
              </w:rPr>
              <w:t>principals</w:t>
            </w:r>
          </w:p>
          <w:p w14:paraId="030578F6" w14:textId="77777777" w:rsidR="007A3AFD" w:rsidRPr="001232D9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1232D9">
              <w:rPr>
                <w:rFonts w:cs="Arial"/>
              </w:rPr>
              <w:t>Relevant Microsoft certification</w:t>
            </w:r>
          </w:p>
          <w:p w14:paraId="66BCF245" w14:textId="77777777" w:rsidR="004132C2" w:rsidRPr="007A3AFD" w:rsidRDefault="007A3AFD" w:rsidP="007A3AF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rFonts w:cs="Arial"/>
              </w:rPr>
              <w:t>Experience with Microsoft Intune or equivalent</w:t>
            </w:r>
          </w:p>
          <w:p w14:paraId="72F67703" w14:textId="77777777" w:rsidR="007A3AFD" w:rsidRPr="007A3AFD" w:rsidRDefault="007A3AFD" w:rsidP="007A3AF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t>S</w:t>
            </w:r>
            <w:r w:rsidRPr="001565D5">
              <w:t xml:space="preserve">trong knowledge of </w:t>
            </w:r>
            <w:r>
              <w:t>L</w:t>
            </w:r>
            <w:r w:rsidRPr="001565D5">
              <w:t xml:space="preserve">ocal </w:t>
            </w:r>
            <w:r>
              <w:t>G</w:t>
            </w:r>
            <w:r w:rsidRPr="001565D5">
              <w:t>overnment applications and services.</w:t>
            </w:r>
          </w:p>
          <w:p w14:paraId="7440B5C8" w14:textId="352F7AE1" w:rsidR="007A3AFD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Knowledge/experience of Cloud </w:t>
            </w:r>
            <w:r w:rsidR="006F5ECA">
              <w:rPr>
                <w:rFonts w:cs="Arial"/>
              </w:rPr>
              <w:t>services</w:t>
            </w:r>
            <w:r>
              <w:rPr>
                <w:rFonts w:cs="Arial"/>
              </w:rPr>
              <w:t xml:space="preserve"> including Telephony, Single Sign On (SSO) and </w:t>
            </w:r>
            <w:r w:rsidR="006F5ECA">
              <w:rPr>
                <w:rFonts w:cs="Arial"/>
              </w:rPr>
              <w:t>Box.</w:t>
            </w:r>
          </w:p>
          <w:p w14:paraId="50AAFFBC" w14:textId="77777777" w:rsidR="007A3AFD" w:rsidRDefault="007A3AFD" w:rsidP="007A3AFD">
            <w:pPr>
              <w:numPr>
                <w:ilvl w:val="0"/>
                <w:numId w:val="1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Experience with Microsoft Active Directory / Microsoft 365 administration. </w:t>
            </w:r>
          </w:p>
          <w:p w14:paraId="7258B880" w14:textId="77777777" w:rsidR="007A3AFD" w:rsidRDefault="007A3AFD" w:rsidP="007A3AFD">
            <w:pPr>
              <w:ind w:left="283"/>
              <w:rPr>
                <w:rFonts w:cs="Arial"/>
              </w:rPr>
            </w:pPr>
          </w:p>
          <w:p w14:paraId="550A82F4" w14:textId="79BA164D" w:rsidR="007A3AFD" w:rsidRPr="002C7B0E" w:rsidRDefault="007A3AFD" w:rsidP="007A3AFD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4EACBA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58450621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6B09006B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5362004E" w14:textId="77777777" w:rsidR="004132C2" w:rsidRPr="006F24BE" w:rsidRDefault="004132C2" w:rsidP="00C4029E">
            <w:pPr>
              <w:rPr>
                <w:rFonts w:cs="Arial"/>
                <w:lang w:val="it-IT"/>
              </w:rPr>
            </w:pPr>
            <w:r w:rsidRPr="006F24BE">
              <w:rPr>
                <w:rFonts w:cs="Arial"/>
                <w:lang w:val="it-IT"/>
              </w:rPr>
              <w:t xml:space="preserve">(E :   </w:t>
            </w:r>
            <w:proofErr w:type="spellStart"/>
            <w:r w:rsidRPr="006F24BE">
              <w:rPr>
                <w:rFonts w:cs="Arial"/>
                <w:lang w:val="it-IT"/>
              </w:rPr>
              <w:t>exercise</w:t>
            </w:r>
            <w:proofErr w:type="spellEnd"/>
            <w:r w:rsidRPr="006F24BE">
              <w:rPr>
                <w:rFonts w:cs="Arial"/>
                <w:lang w:val="it-IT"/>
              </w:rPr>
              <w:t>)</w:t>
            </w:r>
          </w:p>
          <w:p w14:paraId="71B29EDA" w14:textId="77777777" w:rsidR="004132C2" w:rsidRPr="006F24BE" w:rsidRDefault="004132C2" w:rsidP="00C4029E">
            <w:pPr>
              <w:rPr>
                <w:rFonts w:cs="Arial"/>
                <w:lang w:val="it-IT"/>
              </w:rPr>
            </w:pPr>
            <w:r w:rsidRPr="006F24BE">
              <w:rPr>
                <w:rFonts w:cs="Arial"/>
                <w:lang w:val="it-IT"/>
              </w:rPr>
              <w:t xml:space="preserve">     </w:t>
            </w:r>
          </w:p>
          <w:p w14:paraId="44E240DF" w14:textId="77777777" w:rsidR="004132C2" w:rsidRDefault="006F24BE" w:rsidP="00C4029E">
            <w:pPr>
              <w:rPr>
                <w:rFonts w:cs="Arial"/>
                <w:lang w:val="it-IT"/>
              </w:rPr>
            </w:pPr>
            <w:r w:rsidRPr="006F24BE">
              <w:rPr>
                <w:rFonts w:cs="Arial"/>
                <w:lang w:val="it-IT"/>
              </w:rPr>
              <w:t>A/I</w:t>
            </w:r>
            <w:r>
              <w:rPr>
                <w:rFonts w:cs="Arial"/>
                <w:lang w:val="it-IT"/>
              </w:rPr>
              <w:t>/E</w:t>
            </w:r>
          </w:p>
          <w:p w14:paraId="1E67C9ED" w14:textId="35EF7FD4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</w:t>
            </w:r>
            <w:r>
              <w:rPr>
                <w:rFonts w:cs="Arial"/>
                <w:lang w:val="it-IT"/>
              </w:rPr>
              <w:br/>
              <w:t>A/I/E</w:t>
            </w:r>
          </w:p>
          <w:p w14:paraId="4007AD06" w14:textId="0185A430" w:rsidR="006F24BE" w:rsidRDefault="006F24BE" w:rsidP="00C4029E">
            <w:pPr>
              <w:rPr>
                <w:rFonts w:cs="Arial"/>
                <w:lang w:val="it-IT"/>
              </w:rPr>
            </w:pPr>
          </w:p>
          <w:p w14:paraId="7EF87337" w14:textId="22B0EEDC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78C81FF9" w14:textId="1895BFA5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43E5D224" w14:textId="6921DC8A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53167EE9" w14:textId="19AD0002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1CE6169C" w14:textId="41FE15E5" w:rsidR="006F24BE" w:rsidRDefault="006F24BE" w:rsidP="00C4029E">
            <w:pPr>
              <w:rPr>
                <w:rFonts w:cs="Arial"/>
                <w:lang w:val="it-IT"/>
              </w:rPr>
            </w:pPr>
          </w:p>
          <w:p w14:paraId="4B9AC703" w14:textId="2AB3BB82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4C2D4138" w14:textId="3022C6CB" w:rsidR="006F24BE" w:rsidRDefault="006F24BE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</w:t>
            </w:r>
          </w:p>
          <w:p w14:paraId="41311F34" w14:textId="1486F658" w:rsidR="00752B91" w:rsidRDefault="00752B91" w:rsidP="00C4029E">
            <w:pPr>
              <w:rPr>
                <w:rFonts w:cs="Arial"/>
                <w:lang w:val="it-IT"/>
              </w:rPr>
            </w:pPr>
          </w:p>
          <w:p w14:paraId="18A54964" w14:textId="17FD3661" w:rsidR="00752B91" w:rsidRDefault="00752B91" w:rsidP="00C4029E">
            <w:pPr>
              <w:rPr>
                <w:rFonts w:cs="Arial"/>
                <w:lang w:val="it-IT"/>
              </w:rPr>
            </w:pPr>
          </w:p>
          <w:p w14:paraId="681BF1CA" w14:textId="1317C853" w:rsidR="00752B91" w:rsidRDefault="00752B91" w:rsidP="00C4029E">
            <w:pPr>
              <w:rPr>
                <w:rFonts w:cs="Arial"/>
                <w:lang w:val="it-IT"/>
              </w:rPr>
            </w:pPr>
          </w:p>
          <w:p w14:paraId="126CC7E3" w14:textId="723CF7A0" w:rsidR="00752B91" w:rsidRDefault="00752B91" w:rsidP="00C4029E">
            <w:pPr>
              <w:rPr>
                <w:rFonts w:cs="Arial"/>
                <w:lang w:val="it-IT"/>
              </w:rPr>
            </w:pPr>
          </w:p>
          <w:p w14:paraId="27F49CC1" w14:textId="6E2E53AE" w:rsidR="00752B91" w:rsidRDefault="00752B91" w:rsidP="00C4029E">
            <w:pPr>
              <w:rPr>
                <w:rFonts w:cs="Arial"/>
                <w:lang w:val="it-IT"/>
              </w:rPr>
            </w:pPr>
          </w:p>
          <w:p w14:paraId="024D2390" w14:textId="645A0DC6" w:rsidR="00752B91" w:rsidRDefault="00752B91" w:rsidP="00C4029E">
            <w:pPr>
              <w:rPr>
                <w:rFonts w:cs="Arial"/>
                <w:lang w:val="it-IT"/>
              </w:rPr>
            </w:pPr>
          </w:p>
          <w:p w14:paraId="6DCF4330" w14:textId="43518C9C" w:rsidR="00752B91" w:rsidRDefault="00752B91" w:rsidP="00C4029E">
            <w:pPr>
              <w:rPr>
                <w:rFonts w:cs="Arial"/>
                <w:lang w:val="it-IT"/>
              </w:rPr>
            </w:pPr>
          </w:p>
          <w:p w14:paraId="2A8C2666" w14:textId="5DA9D5D8" w:rsidR="00752B91" w:rsidRDefault="00752B91" w:rsidP="00C4029E">
            <w:pPr>
              <w:rPr>
                <w:rFonts w:cs="Arial"/>
                <w:lang w:val="it-IT"/>
              </w:rPr>
            </w:pPr>
          </w:p>
          <w:p w14:paraId="577DA18C" w14:textId="09AB6F26" w:rsidR="00752B91" w:rsidRDefault="00752B91" w:rsidP="00C4029E">
            <w:pPr>
              <w:rPr>
                <w:rFonts w:cs="Arial"/>
                <w:lang w:val="it-IT"/>
              </w:rPr>
            </w:pPr>
          </w:p>
          <w:p w14:paraId="10D3BEE1" w14:textId="264E6873" w:rsidR="00752B91" w:rsidRDefault="00752B91" w:rsidP="00C4029E">
            <w:pPr>
              <w:rPr>
                <w:rFonts w:cs="Arial"/>
                <w:lang w:val="it-IT"/>
              </w:rPr>
            </w:pPr>
          </w:p>
          <w:p w14:paraId="2909CBC9" w14:textId="77DBA6D9" w:rsidR="00752B91" w:rsidRDefault="00752B91" w:rsidP="00C4029E">
            <w:pPr>
              <w:rPr>
                <w:rFonts w:cs="Arial"/>
                <w:lang w:val="it-IT"/>
              </w:rPr>
            </w:pPr>
          </w:p>
          <w:p w14:paraId="409CC1F3" w14:textId="52F1B81E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1E31310A" w14:textId="228C01D5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</w:t>
            </w:r>
          </w:p>
          <w:p w14:paraId="702F181A" w14:textId="40089D7E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258ECAC2" w14:textId="74A5DA00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19A91E93" w14:textId="21D91CAE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212E1408" w14:textId="7FC3420E" w:rsidR="00752B91" w:rsidRDefault="00752B91" w:rsidP="00C4029E">
            <w:pPr>
              <w:rPr>
                <w:rFonts w:cs="Arial"/>
                <w:lang w:val="it-IT"/>
              </w:rPr>
            </w:pPr>
          </w:p>
          <w:p w14:paraId="00CA1A69" w14:textId="0F512CCA" w:rsidR="00752B91" w:rsidRDefault="00752B91" w:rsidP="00C4029E">
            <w:pPr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t>A/I</w:t>
            </w:r>
          </w:p>
          <w:p w14:paraId="382FF4A2" w14:textId="77777777" w:rsidR="00752B91" w:rsidRDefault="00752B91" w:rsidP="00C4029E">
            <w:pPr>
              <w:rPr>
                <w:rFonts w:cs="Arial"/>
                <w:lang w:val="it-IT"/>
              </w:rPr>
            </w:pPr>
          </w:p>
          <w:p w14:paraId="4FDAD360" w14:textId="77777777" w:rsidR="006F24BE" w:rsidRDefault="006F24BE" w:rsidP="00C4029E">
            <w:pPr>
              <w:rPr>
                <w:rFonts w:cs="Arial"/>
                <w:lang w:val="it-IT"/>
              </w:rPr>
            </w:pPr>
          </w:p>
          <w:p w14:paraId="257F381D" w14:textId="77777777" w:rsidR="006F24BE" w:rsidRDefault="006F24BE" w:rsidP="00C4029E">
            <w:pPr>
              <w:rPr>
                <w:rFonts w:cs="Arial"/>
                <w:lang w:val="it-IT"/>
              </w:rPr>
            </w:pPr>
          </w:p>
          <w:p w14:paraId="6C850E53" w14:textId="35948965" w:rsidR="006F24BE" w:rsidRPr="006F24BE" w:rsidRDefault="006F24BE" w:rsidP="00C4029E">
            <w:pPr>
              <w:rPr>
                <w:rFonts w:cs="Arial"/>
                <w:lang w:val="it-IT"/>
              </w:rPr>
            </w:pPr>
          </w:p>
        </w:tc>
      </w:tr>
    </w:tbl>
    <w:p w14:paraId="18004E43" w14:textId="77777777" w:rsidR="008C52C0" w:rsidRPr="006F24BE" w:rsidRDefault="008C52C0">
      <w:pPr>
        <w:rPr>
          <w:sz w:val="22"/>
          <w:szCs w:val="20"/>
          <w:lang w:val="it-IT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2A41E97C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1DEE" w14:textId="77777777" w:rsidR="004132C2" w:rsidRPr="006F24BE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  <w:p w14:paraId="17D41924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 w:rsidRPr="00082742">
              <w:rPr>
                <w:b/>
                <w:u w:val="single"/>
              </w:rPr>
              <w:t>RELATIONS WITH PEOPLE</w:t>
            </w:r>
            <w:r>
              <w:rPr>
                <w:b/>
              </w:rPr>
              <w:t xml:space="preserve"> (internal &amp; external)</w:t>
            </w:r>
            <w:r>
              <w:rPr>
                <w:rFonts w:cs="Arial"/>
                <w:b/>
              </w:rPr>
              <w:t xml:space="preserve"> </w:t>
            </w:r>
          </w:p>
          <w:p w14:paraId="3ED5403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160D320F" w14:textId="22C8CDFC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609D3433" w14:textId="77777777" w:rsidR="00752B91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4E2FCB65" w14:textId="31B6E6B7" w:rsidR="00E36CAC" w:rsidRPr="004C4D21" w:rsidRDefault="00E36CAC" w:rsidP="00E36CA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ind w:left="222" w:hanging="240"/>
              <w:rPr>
                <w:rFonts w:cs="Arial"/>
              </w:rPr>
            </w:pPr>
            <w:r w:rsidRPr="004C4D21">
              <w:rPr>
                <w:rFonts w:cs="Arial"/>
              </w:rPr>
              <w:t>Excellent communication skills, both orally and in writing, to secure effective results</w:t>
            </w:r>
            <w:r w:rsidR="005E393B">
              <w:rPr>
                <w:rFonts w:cs="Arial"/>
              </w:rPr>
              <w:t xml:space="preserve"> and provide basic user training.</w:t>
            </w:r>
          </w:p>
          <w:p w14:paraId="1A9ABA1C" w14:textId="77777777" w:rsidR="00E36CAC" w:rsidRPr="004C4D21" w:rsidRDefault="00E36CAC" w:rsidP="00E36CA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ind w:left="222" w:hanging="240"/>
              <w:rPr>
                <w:rFonts w:cs="Arial"/>
              </w:rPr>
            </w:pPr>
            <w:r w:rsidRPr="004C4D21">
              <w:rPr>
                <w:rFonts w:cs="Arial"/>
              </w:rPr>
              <w:t>Ability to remain visible, approachable and to earn respect</w:t>
            </w:r>
          </w:p>
          <w:p w14:paraId="3CE28489" w14:textId="4B21A53D" w:rsidR="00E36CAC" w:rsidRPr="007A3AFD" w:rsidRDefault="00E36CAC" w:rsidP="00E36CA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ind w:left="222" w:hanging="240"/>
              <w:rPr>
                <w:b/>
              </w:rPr>
            </w:pPr>
            <w:r>
              <w:rPr>
                <w:rFonts w:cs="Arial"/>
              </w:rPr>
              <w:t>Good team player</w:t>
            </w:r>
          </w:p>
          <w:p w14:paraId="13462625" w14:textId="590356BB" w:rsidR="004132C2" w:rsidRPr="007A3AFD" w:rsidRDefault="00E36CAC" w:rsidP="007A3AFD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7A3AFD">
              <w:rPr>
                <w:rFonts w:cs="Arial"/>
              </w:rPr>
              <w:t>Professional Image</w:t>
            </w:r>
          </w:p>
          <w:p w14:paraId="053211DE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6CE41C81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06267D2C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0D9CC1A7" w14:textId="77777777" w:rsidR="004132C2" w:rsidRPr="00E20CFF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51BDCDC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798C2847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10F21598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32332DFA" w14:textId="77777777"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ADC7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3A52A2F4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0F4247A1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7CC2AEEC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14:paraId="34827145" w14:textId="77777777" w:rsidR="00752B91" w:rsidRDefault="004132C2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</w:t>
            </w:r>
          </w:p>
          <w:p w14:paraId="00A71733" w14:textId="77777777" w:rsidR="00752B91" w:rsidRDefault="00752B91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7F50D7A9" w14:textId="77777777" w:rsidR="00752B91" w:rsidRDefault="00752B91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14:paraId="1D596764" w14:textId="77777777" w:rsidR="00752B91" w:rsidRDefault="00752B91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4B467E66" w14:textId="77777777" w:rsidR="00752B91" w:rsidRDefault="00752B91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53BD7FDB" w14:textId="6A6BF39B" w:rsidR="000F7665" w:rsidRDefault="00752B91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rFonts w:cs="Arial"/>
              </w:rPr>
              <w:t>I</w:t>
            </w:r>
            <w:r w:rsidR="004132C2">
              <w:rPr>
                <w:rFonts w:cs="Arial"/>
              </w:rPr>
              <w:t xml:space="preserve">  </w:t>
            </w:r>
          </w:p>
          <w:p w14:paraId="27DED298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14:paraId="3DA712D6" w14:textId="77777777" w:rsidR="008C52C0" w:rsidRDefault="008C52C0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5E393B" w14:paraId="7BDB35E6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7EF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5534F6A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CREATIVITY AND INNOVATION</w:t>
            </w:r>
            <w:r w:rsidRPr="002B5356">
              <w:rPr>
                <w:b/>
              </w:rPr>
              <w:t>:</w:t>
            </w:r>
          </w:p>
          <w:p w14:paraId="6BE69431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07D018DC" w14:textId="4A6D785F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64AFA00A" w14:textId="77777777" w:rsidR="00752B91" w:rsidRPr="009A3939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463766CF" w14:textId="77777777" w:rsidR="00E36CAC" w:rsidRPr="004C4D21" w:rsidRDefault="00E36CAC" w:rsidP="00E36CAC">
            <w:pPr>
              <w:numPr>
                <w:ilvl w:val="0"/>
                <w:numId w:val="18"/>
              </w:num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Pr="004C4D21">
              <w:rPr>
                <w:rFonts w:cs="Arial"/>
              </w:rPr>
              <w:t xml:space="preserve">bility to develop practical solutions to a wide variety of complex problems </w:t>
            </w:r>
          </w:p>
          <w:p w14:paraId="566FFCD9" w14:textId="77777777" w:rsidR="00E36CAC" w:rsidRPr="004C4D21" w:rsidRDefault="00E36CAC" w:rsidP="00E36CAC">
            <w:pPr>
              <w:numPr>
                <w:ilvl w:val="0"/>
                <w:numId w:val="18"/>
              </w:num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Pr="004C4D21">
              <w:rPr>
                <w:rFonts w:cs="Arial"/>
              </w:rPr>
              <w:t>bility to make decisions</w:t>
            </w:r>
            <w:r>
              <w:rPr>
                <w:rFonts w:cs="Arial"/>
              </w:rPr>
              <w:t xml:space="preserve"> escalating to line manager when appropriate </w:t>
            </w:r>
          </w:p>
          <w:p w14:paraId="2143EF05" w14:textId="77777777" w:rsidR="00E36CAC" w:rsidRPr="001A51F2" w:rsidRDefault="00E36CAC" w:rsidP="00E36CAC">
            <w:pPr>
              <w:numPr>
                <w:ilvl w:val="0"/>
                <w:numId w:val="18"/>
              </w:numPr>
              <w:rPr>
                <w:rFonts w:cs="Arial"/>
              </w:rPr>
            </w:pPr>
            <w:r>
              <w:rPr>
                <w:rFonts w:cs="Arial"/>
              </w:rPr>
              <w:t>Strong customer service orientation. An awareness of customer needs with the commitment to continually improve service provision.</w:t>
            </w:r>
          </w:p>
          <w:p w14:paraId="5556698A" w14:textId="77777777" w:rsidR="004132C2" w:rsidRPr="00082742" w:rsidRDefault="004132C2" w:rsidP="007A3AFD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C71F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17B2D0FF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42088D4B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5D215B19" w14:textId="77777777" w:rsidR="004132C2" w:rsidRPr="005E393B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t xml:space="preserve">(E :   </w:t>
            </w:r>
            <w:proofErr w:type="spellStart"/>
            <w:r w:rsidRPr="005E393B">
              <w:rPr>
                <w:rFonts w:cs="Arial"/>
                <w:lang w:val="it-IT"/>
              </w:rPr>
              <w:t>exercise</w:t>
            </w:r>
            <w:proofErr w:type="spellEnd"/>
            <w:r w:rsidRPr="005E393B">
              <w:rPr>
                <w:rFonts w:cs="Arial"/>
                <w:lang w:val="it-IT"/>
              </w:rPr>
              <w:t>)</w:t>
            </w:r>
          </w:p>
          <w:p w14:paraId="63B0BAA7" w14:textId="77777777" w:rsidR="004132C2" w:rsidRPr="005E393B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t xml:space="preserve">          </w:t>
            </w:r>
          </w:p>
          <w:p w14:paraId="04101CA2" w14:textId="69781C6B" w:rsidR="00752B91" w:rsidRPr="005E393B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t>I</w:t>
            </w:r>
          </w:p>
          <w:p w14:paraId="235F11EA" w14:textId="01880F22" w:rsidR="00752B91" w:rsidRPr="005E393B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br/>
              <w:t>I</w:t>
            </w:r>
          </w:p>
          <w:p w14:paraId="5BB93D2D" w14:textId="6C6CDF88" w:rsidR="00752B91" w:rsidRPr="005E393B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</w:p>
          <w:p w14:paraId="27C85733" w14:textId="19E8FE5B" w:rsidR="00752B91" w:rsidRPr="005E393B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t>A/I</w:t>
            </w:r>
          </w:p>
          <w:p w14:paraId="0DF57A14" w14:textId="3FE73167" w:rsidR="004132C2" w:rsidRPr="005E393B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E393B">
              <w:rPr>
                <w:rFonts w:cs="Arial"/>
                <w:lang w:val="it-IT"/>
              </w:rPr>
              <w:t xml:space="preserve">      </w:t>
            </w:r>
          </w:p>
          <w:p w14:paraId="1D5909D7" w14:textId="77777777" w:rsidR="004132C2" w:rsidRPr="005E393B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  <w:r w:rsidRPr="005E393B">
              <w:rPr>
                <w:rFonts w:cs="Arial"/>
                <w:lang w:val="it-IT"/>
              </w:rPr>
              <w:t xml:space="preserve">           </w:t>
            </w:r>
          </w:p>
        </w:tc>
      </w:tr>
    </w:tbl>
    <w:p w14:paraId="23AFAC9F" w14:textId="77777777" w:rsidR="00E101F5" w:rsidRPr="005E393B" w:rsidRDefault="00E101F5">
      <w:pPr>
        <w:rPr>
          <w:sz w:val="22"/>
          <w:szCs w:val="20"/>
          <w:lang w:val="it-IT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3005AA77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112D" w14:textId="77777777" w:rsidR="004132C2" w:rsidRPr="005E393B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  <w:p w14:paraId="7065B4C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FINANCIAL ACCOUNTABILITY</w:t>
            </w:r>
            <w:r w:rsidRPr="002B5356">
              <w:rPr>
                <w:b/>
              </w:rPr>
              <w:t>:</w:t>
            </w:r>
          </w:p>
          <w:p w14:paraId="08D5106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70E43994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7E81D90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566EC71D" w14:textId="04F69CAD" w:rsidR="000F7665" w:rsidRDefault="00E36CAC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None</w:t>
            </w:r>
          </w:p>
          <w:p w14:paraId="72D995F3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205A7321" w14:textId="77777777"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48FF8989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0E4C30BA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0EE3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49A5E099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7BA62804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305A2AD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14:paraId="0E2B8BF3" w14:textId="77777777" w:rsidR="004132C2" w:rsidRDefault="004132C2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</w:t>
            </w:r>
          </w:p>
          <w:p w14:paraId="37A4A213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14:paraId="41EA809A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14:paraId="5C547BA5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</w:t>
            </w:r>
          </w:p>
          <w:p w14:paraId="301851C4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14:paraId="64695E09" w14:textId="77777777" w:rsidR="00E101F5" w:rsidRDefault="00E101F5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62631254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720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51A98DC7" w14:textId="77777777" w:rsidR="004132C2" w:rsidRPr="00A452B8" w:rsidRDefault="002D000B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  <w:u w:val="single"/>
              </w:rPr>
              <w:t>MANAGEMENT AND SUPERVISORY RESPONSIBILITIES</w:t>
            </w:r>
            <w:r w:rsidR="004132C2" w:rsidRPr="00A452B8">
              <w:rPr>
                <w:rFonts w:cs="Arial"/>
                <w:b/>
              </w:rPr>
              <w:t>:</w:t>
            </w:r>
          </w:p>
          <w:p w14:paraId="70B0ED7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4E922CAB" w14:textId="03E55EFC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lastRenderedPageBreak/>
              <w:t>ESSENTIAL</w:t>
            </w:r>
            <w:r>
              <w:rPr>
                <w:b/>
              </w:rPr>
              <w:t xml:space="preserve"> :  </w:t>
            </w:r>
          </w:p>
          <w:p w14:paraId="11799DA0" w14:textId="3B91B10D" w:rsidR="00E36CAC" w:rsidRDefault="00E36CAC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None</w:t>
            </w:r>
          </w:p>
          <w:p w14:paraId="58C8788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1DC3EBA5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  <w:p w14:paraId="0033D94F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  <w:p w14:paraId="6024604C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  <w:p w14:paraId="6E8F3114" w14:textId="77777777"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  <w:p w14:paraId="065AC2F5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62F5D9B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0CAD26FB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br/>
            </w:r>
          </w:p>
          <w:p w14:paraId="69BD3031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ACCF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lastRenderedPageBreak/>
              <w:t>ASSESSMENT METHOD</w:t>
            </w:r>
          </w:p>
          <w:p w14:paraId="74682EFA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5BDF2C59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lastRenderedPageBreak/>
              <w:t>(I  :   interview)</w:t>
            </w:r>
          </w:p>
          <w:p w14:paraId="1BB5322B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14:paraId="11525B5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14:paraId="1F85CEAD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  I</w:t>
            </w:r>
          </w:p>
          <w:p w14:paraId="6B5688AE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14:paraId="71C66023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rFonts w:cs="Arial"/>
              </w:rPr>
              <w:t xml:space="preserve">           I</w:t>
            </w:r>
          </w:p>
        </w:tc>
      </w:tr>
    </w:tbl>
    <w:p w14:paraId="0DC304D9" w14:textId="77777777" w:rsidR="00E101F5" w:rsidRDefault="00E101F5">
      <w:pPr>
        <w:rPr>
          <w:sz w:val="22"/>
          <w:szCs w:val="20"/>
        </w:rPr>
      </w:pPr>
    </w:p>
    <w:p w14:paraId="0D9DB4A1" w14:textId="77777777" w:rsidR="002D000B" w:rsidRDefault="002D000B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5E393B" w14:paraId="42DA1A9C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3603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595013C3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INITIATIVE AND INDEPENDENT ACTION</w:t>
            </w:r>
            <w:r w:rsidRPr="002B5356">
              <w:rPr>
                <w:b/>
              </w:rPr>
              <w:t>:</w:t>
            </w:r>
          </w:p>
          <w:p w14:paraId="701317A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277F262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53E780E8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5A645F06" w14:textId="77777777" w:rsidR="00E36CAC" w:rsidRPr="00A35E76" w:rsidRDefault="00E36CAC" w:rsidP="00E36CAC">
            <w:pPr>
              <w:numPr>
                <w:ilvl w:val="0"/>
                <w:numId w:val="22"/>
              </w:numPr>
              <w:rPr>
                <w:rFonts w:cs="Arial"/>
              </w:rPr>
            </w:pPr>
            <w:r w:rsidRPr="00A35E76">
              <w:rPr>
                <w:rFonts w:cs="Arial"/>
              </w:rPr>
              <w:t>Ability to work using own initiative, seeking support f</w:t>
            </w:r>
            <w:r>
              <w:rPr>
                <w:rFonts w:cs="Arial"/>
              </w:rPr>
              <w:t>r</w:t>
            </w:r>
            <w:r w:rsidRPr="00A35E76">
              <w:rPr>
                <w:rFonts w:cs="Arial"/>
              </w:rPr>
              <w:t>o</w:t>
            </w:r>
            <w:r>
              <w:rPr>
                <w:rFonts w:cs="Arial"/>
              </w:rPr>
              <w:t>m</w:t>
            </w:r>
            <w:r w:rsidRPr="00A35E76">
              <w:rPr>
                <w:rFonts w:cs="Arial"/>
              </w:rPr>
              <w:t xml:space="preserve"> line manager and ICT team when needed.</w:t>
            </w:r>
          </w:p>
          <w:p w14:paraId="579E559A" w14:textId="1670E621" w:rsidR="00E36CAC" w:rsidRPr="001A0FAD" w:rsidRDefault="00E36CAC" w:rsidP="00E36CAC">
            <w:pPr>
              <w:numPr>
                <w:ilvl w:val="0"/>
                <w:numId w:val="22"/>
              </w:numPr>
              <w:rPr>
                <w:rFonts w:cs="Arial"/>
                <w:b/>
              </w:rPr>
            </w:pPr>
            <w:r w:rsidRPr="00A35E76">
              <w:rPr>
                <w:rFonts w:cs="Arial"/>
              </w:rPr>
              <w:t xml:space="preserve">Ability to prioritise workload using </w:t>
            </w:r>
            <w:r w:rsidR="007A3AFD">
              <w:rPr>
                <w:rFonts w:cs="Arial"/>
              </w:rPr>
              <w:t>a call logging</w:t>
            </w:r>
            <w:r w:rsidRPr="00A35E76">
              <w:rPr>
                <w:rFonts w:cs="Arial"/>
              </w:rPr>
              <w:t xml:space="preserve"> system and ensuring customers are kept informed of call progress. </w:t>
            </w:r>
          </w:p>
          <w:p w14:paraId="7046D3E0" w14:textId="77777777" w:rsidR="00E36CAC" w:rsidRPr="00A35E76" w:rsidRDefault="00E36CAC" w:rsidP="00E36CAC">
            <w:pPr>
              <w:numPr>
                <w:ilvl w:val="0"/>
                <w:numId w:val="22"/>
              </w:numPr>
              <w:rPr>
                <w:rFonts w:cs="Arial"/>
                <w:b/>
              </w:rPr>
            </w:pPr>
            <w:r>
              <w:rPr>
                <w:rFonts w:cs="Arial"/>
              </w:rPr>
              <w:t>Desire to learn new ICT skills</w:t>
            </w:r>
          </w:p>
          <w:p w14:paraId="73491CD8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56E47F22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16EE0E26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45A196A1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631C7B9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56BF7A7F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3E05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3216FE2A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37215B83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15C08AA8" w14:textId="77777777" w:rsidR="004132C2" w:rsidRPr="00752B91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752B91">
              <w:rPr>
                <w:rFonts w:cs="Arial"/>
                <w:lang w:val="it-IT"/>
              </w:rPr>
              <w:t xml:space="preserve">(E :   </w:t>
            </w:r>
            <w:proofErr w:type="spellStart"/>
            <w:r w:rsidRPr="00752B91">
              <w:rPr>
                <w:rFonts w:cs="Arial"/>
                <w:lang w:val="it-IT"/>
              </w:rPr>
              <w:t>exercise</w:t>
            </w:r>
            <w:proofErr w:type="spellEnd"/>
            <w:r w:rsidRPr="00752B91">
              <w:rPr>
                <w:rFonts w:cs="Arial"/>
                <w:lang w:val="it-IT"/>
              </w:rPr>
              <w:t>)</w:t>
            </w:r>
          </w:p>
          <w:p w14:paraId="16940F3F" w14:textId="77777777" w:rsidR="004132C2" w:rsidRPr="00752B91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</w:p>
          <w:p w14:paraId="4919B0EA" w14:textId="1A729F02" w:rsidR="000F7665" w:rsidRPr="00752B91" w:rsidRDefault="004132C2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  <w:r w:rsidRPr="00752B91">
              <w:rPr>
                <w:rFonts w:cs="Arial"/>
                <w:lang w:val="it-IT"/>
              </w:rPr>
              <w:t xml:space="preserve"> </w:t>
            </w:r>
            <w:r w:rsidR="00752B91" w:rsidRPr="00752B91">
              <w:rPr>
                <w:rFonts w:cs="Arial"/>
                <w:lang w:val="it-IT"/>
              </w:rPr>
              <w:t>I</w:t>
            </w:r>
            <w:r w:rsidRPr="00752B91">
              <w:rPr>
                <w:rFonts w:cs="Arial"/>
                <w:lang w:val="it-IT"/>
              </w:rPr>
              <w:t xml:space="preserve">       </w:t>
            </w:r>
          </w:p>
          <w:p w14:paraId="07B81BC1" w14:textId="77777777" w:rsidR="004132C2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752B91">
              <w:rPr>
                <w:rFonts w:cs="Arial"/>
                <w:lang w:val="it-IT"/>
              </w:rPr>
              <w:t>A/I</w:t>
            </w:r>
          </w:p>
          <w:p w14:paraId="462A961B" w14:textId="77777777" w:rsidR="00752B91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u w:val="single"/>
                <w:lang w:val="it-IT"/>
              </w:rPr>
            </w:pPr>
          </w:p>
          <w:p w14:paraId="79A4D05B" w14:textId="495F23C4" w:rsidR="00752B91" w:rsidRPr="00752B91" w:rsidRDefault="00752B9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  <w:r w:rsidRPr="00752B91">
              <w:rPr>
                <w:rFonts w:cs="Arial"/>
                <w:lang w:val="it-IT"/>
              </w:rPr>
              <w:t>A/I</w:t>
            </w:r>
          </w:p>
        </w:tc>
      </w:tr>
    </w:tbl>
    <w:p w14:paraId="443BADB6" w14:textId="77777777" w:rsidR="00B33E0E" w:rsidRPr="00752B91" w:rsidRDefault="00B33E0E">
      <w:pPr>
        <w:overflowPunct w:val="0"/>
        <w:autoSpaceDE w:val="0"/>
        <w:autoSpaceDN w:val="0"/>
        <w:adjustRightInd w:val="0"/>
        <w:rPr>
          <w:sz w:val="22"/>
          <w:szCs w:val="20"/>
          <w:lang w:val="it-IT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485C7175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ED31" w14:textId="77777777" w:rsidR="004132C2" w:rsidRPr="00752B91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  <w:p w14:paraId="202F54FB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PERSONAL ATTRIBUTES</w:t>
            </w:r>
            <w:r w:rsidRPr="002B5356">
              <w:rPr>
                <w:b/>
              </w:rPr>
              <w:t>:</w:t>
            </w:r>
          </w:p>
          <w:p w14:paraId="52DBF56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5B62508D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65B90CC8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0C753938" w14:textId="77777777" w:rsidR="00E36CAC" w:rsidRDefault="00E36CAC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r>
              <w:rPr>
                <w:rFonts w:cs="Arial"/>
              </w:rPr>
              <w:t>Ability to work as a team player</w:t>
            </w:r>
          </w:p>
          <w:p w14:paraId="28B4C4F2" w14:textId="77777777" w:rsidR="00752B91" w:rsidRDefault="00E36CAC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r>
              <w:rPr>
                <w:rFonts w:cs="Arial"/>
              </w:rPr>
              <w:t>Ability to prioritise and execute tasks in a pressurised and complex</w:t>
            </w:r>
            <w:r w:rsidR="00752B91">
              <w:rPr>
                <w:rFonts w:cs="Arial"/>
              </w:rPr>
              <w:t xml:space="preserve">   </w:t>
            </w:r>
          </w:p>
          <w:p w14:paraId="0820D7FD" w14:textId="29C38DD1" w:rsidR="00E36CAC" w:rsidRDefault="00752B91" w:rsidP="00752B91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</w:t>
            </w:r>
            <w:r w:rsidR="00E36CAC">
              <w:rPr>
                <w:rFonts w:cs="Arial"/>
              </w:rPr>
              <w:t>working environment</w:t>
            </w:r>
          </w:p>
          <w:p w14:paraId="6F0AB2B0" w14:textId="77777777" w:rsidR="00E36CAC" w:rsidRDefault="00E36CAC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Self motivated</w:t>
            </w:r>
            <w:proofErr w:type="spellEnd"/>
          </w:p>
          <w:p w14:paraId="08760978" w14:textId="77777777" w:rsidR="00E36CAC" w:rsidRDefault="00E36CAC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r>
              <w:rPr>
                <w:rFonts w:cs="Arial"/>
              </w:rPr>
              <w:t>Ability to work under pressure</w:t>
            </w:r>
          </w:p>
          <w:p w14:paraId="3355FA11" w14:textId="0439399D" w:rsidR="00E36CAC" w:rsidRDefault="00E36CAC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r>
              <w:rPr>
                <w:rFonts w:cs="Arial"/>
              </w:rPr>
              <w:t>Willing to commit to on-going personal and professional development</w:t>
            </w:r>
          </w:p>
          <w:p w14:paraId="2263E34D" w14:textId="31D03769" w:rsidR="007A3AFD" w:rsidRDefault="007A3AFD" w:rsidP="00E36CAC">
            <w:pPr>
              <w:numPr>
                <w:ilvl w:val="0"/>
                <w:numId w:val="11"/>
              </w:numPr>
              <w:tabs>
                <w:tab w:val="clear" w:pos="720"/>
                <w:tab w:val="num" w:pos="360"/>
              </w:tabs>
              <w:ind w:hanging="720"/>
              <w:rPr>
                <w:rFonts w:cs="Arial"/>
              </w:rPr>
            </w:pPr>
            <w:r>
              <w:rPr>
                <w:rFonts w:cs="Arial"/>
              </w:rPr>
              <w:t xml:space="preserve">Ability to </w:t>
            </w:r>
            <w:r w:rsidR="00431AA2">
              <w:rPr>
                <w:rFonts w:cs="Arial"/>
              </w:rPr>
              <w:t>tailor</w:t>
            </w:r>
            <w:r>
              <w:rPr>
                <w:rFonts w:cs="Arial"/>
              </w:rPr>
              <w:t xml:space="preserve"> support to meet the technical ability of the customer.</w:t>
            </w:r>
          </w:p>
          <w:p w14:paraId="072C5383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4A8C8FEC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0D7A2794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224D204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 xml:space="preserve">DESIRABLE : </w:t>
            </w:r>
          </w:p>
          <w:p w14:paraId="03DAF5AB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605D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22F08EF4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01A8DED8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4679B16D" w14:textId="77777777" w:rsidR="004132C2" w:rsidRPr="007A3AFD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7A3AFD">
              <w:rPr>
                <w:rFonts w:cs="Arial"/>
                <w:lang w:val="it-IT"/>
              </w:rPr>
              <w:t xml:space="preserve">(E :   </w:t>
            </w:r>
            <w:proofErr w:type="spellStart"/>
            <w:r w:rsidRPr="007A3AFD">
              <w:rPr>
                <w:rFonts w:cs="Arial"/>
                <w:lang w:val="it-IT"/>
              </w:rPr>
              <w:t>exercise</w:t>
            </w:r>
            <w:proofErr w:type="spellEnd"/>
            <w:r w:rsidRPr="007A3AFD">
              <w:rPr>
                <w:rFonts w:cs="Arial"/>
                <w:lang w:val="it-IT"/>
              </w:rPr>
              <w:t>)</w:t>
            </w:r>
          </w:p>
          <w:p w14:paraId="45987BD7" w14:textId="77777777" w:rsidR="004132C2" w:rsidRPr="007A3AFD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7A3AFD">
              <w:rPr>
                <w:rFonts w:cs="Arial"/>
                <w:lang w:val="it-IT"/>
              </w:rPr>
              <w:t xml:space="preserve"> </w:t>
            </w:r>
          </w:p>
          <w:p w14:paraId="5AD34DED" w14:textId="77777777" w:rsidR="004132C2" w:rsidRDefault="00752B91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752B91">
              <w:rPr>
                <w:rFonts w:cs="Arial"/>
                <w:lang w:val="it-IT"/>
              </w:rPr>
              <w:t>A/I</w:t>
            </w:r>
          </w:p>
          <w:p w14:paraId="6E9C3C07" w14:textId="77777777" w:rsidR="00752B91" w:rsidRDefault="005D0ADA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D0ADA">
              <w:rPr>
                <w:rFonts w:cs="Arial"/>
                <w:lang w:val="it-IT"/>
              </w:rPr>
              <w:t>I</w:t>
            </w:r>
          </w:p>
          <w:p w14:paraId="3606220B" w14:textId="77777777" w:rsidR="005D0ADA" w:rsidRDefault="005D0ADA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D0ADA">
              <w:rPr>
                <w:rFonts w:cs="Arial"/>
                <w:lang w:val="it-IT"/>
              </w:rPr>
              <w:t>I</w:t>
            </w:r>
          </w:p>
          <w:p w14:paraId="67ACE56B" w14:textId="77777777" w:rsidR="005D0ADA" w:rsidRPr="005D0ADA" w:rsidRDefault="005D0ADA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D0ADA">
              <w:rPr>
                <w:rFonts w:cs="Arial"/>
                <w:lang w:val="it-IT"/>
              </w:rPr>
              <w:t>I</w:t>
            </w:r>
          </w:p>
          <w:p w14:paraId="78DD1E9C" w14:textId="77777777" w:rsidR="005D0ADA" w:rsidRPr="005D0ADA" w:rsidRDefault="005D0ADA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5D0ADA">
              <w:rPr>
                <w:rFonts w:cs="Arial"/>
                <w:lang w:val="it-IT"/>
              </w:rPr>
              <w:t>A/I</w:t>
            </w:r>
          </w:p>
          <w:p w14:paraId="7CC262FD" w14:textId="0F8AE89A" w:rsidR="005D0ADA" w:rsidRDefault="005D0ADA" w:rsidP="007A3AFD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 w:rsidRPr="005D0ADA">
              <w:rPr>
                <w:rFonts w:cs="Arial"/>
                <w:lang w:val="it-IT"/>
              </w:rPr>
              <w:t>A/I</w:t>
            </w:r>
          </w:p>
        </w:tc>
      </w:tr>
    </w:tbl>
    <w:p w14:paraId="1D795E90" w14:textId="77777777" w:rsidR="00E101F5" w:rsidRDefault="00E101F5" w:rsidP="00367491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sectPr w:rsidR="00E101F5" w:rsidSect="00AF7BD9">
      <w:pgSz w:w="11906" w:h="16838"/>
      <w:pgMar w:top="539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38CF2B6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2C74A81"/>
    <w:multiLevelType w:val="hybridMultilevel"/>
    <w:tmpl w:val="079406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47671"/>
    <w:multiLevelType w:val="hybridMultilevel"/>
    <w:tmpl w:val="415248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F7E3D"/>
    <w:multiLevelType w:val="hybridMultilevel"/>
    <w:tmpl w:val="8CD8AA3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DE0A3B"/>
    <w:multiLevelType w:val="hybridMultilevel"/>
    <w:tmpl w:val="5B80CC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F0A"/>
    <w:multiLevelType w:val="hybridMultilevel"/>
    <w:tmpl w:val="433491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52503"/>
    <w:multiLevelType w:val="hybridMultilevel"/>
    <w:tmpl w:val="A49C6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4272C7"/>
    <w:multiLevelType w:val="hybridMultilevel"/>
    <w:tmpl w:val="1E96AFAA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477207"/>
    <w:multiLevelType w:val="hybridMultilevel"/>
    <w:tmpl w:val="7B2A6A52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B1B89"/>
    <w:multiLevelType w:val="hybridMultilevel"/>
    <w:tmpl w:val="8D8809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E6924"/>
    <w:multiLevelType w:val="hybridMultilevel"/>
    <w:tmpl w:val="83803E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C7FCF"/>
    <w:multiLevelType w:val="hybridMultilevel"/>
    <w:tmpl w:val="EC423A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24430D"/>
    <w:multiLevelType w:val="hybridMultilevel"/>
    <w:tmpl w:val="3C5E46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109D3"/>
    <w:multiLevelType w:val="hybridMultilevel"/>
    <w:tmpl w:val="1BC228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B87E52"/>
    <w:multiLevelType w:val="hybridMultilevel"/>
    <w:tmpl w:val="ADCE2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F70FF3"/>
    <w:multiLevelType w:val="hybridMultilevel"/>
    <w:tmpl w:val="FC3881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30F40"/>
    <w:multiLevelType w:val="hybridMultilevel"/>
    <w:tmpl w:val="6D0E14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70011"/>
    <w:multiLevelType w:val="hybridMultilevel"/>
    <w:tmpl w:val="68FA9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020D65"/>
    <w:multiLevelType w:val="hybridMultilevel"/>
    <w:tmpl w:val="F816E6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C28D7"/>
    <w:multiLevelType w:val="hybridMultilevel"/>
    <w:tmpl w:val="D20A4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A152C9"/>
    <w:multiLevelType w:val="hybridMultilevel"/>
    <w:tmpl w:val="6A5839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15"/>
  </w:num>
  <w:num w:numId="6">
    <w:abstractNumId w:val="19"/>
  </w:num>
  <w:num w:numId="7">
    <w:abstractNumId w:val="11"/>
  </w:num>
  <w:num w:numId="8">
    <w:abstractNumId w:val="13"/>
  </w:num>
  <w:num w:numId="9">
    <w:abstractNumId w:val="3"/>
  </w:num>
  <w:num w:numId="10">
    <w:abstractNumId w:val="4"/>
  </w:num>
  <w:num w:numId="11">
    <w:abstractNumId w:val="12"/>
  </w:num>
  <w:num w:numId="1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4"/>
  </w:num>
  <w:num w:numId="14">
    <w:abstractNumId w:val="6"/>
  </w:num>
  <w:num w:numId="15">
    <w:abstractNumId w:val="16"/>
  </w:num>
  <w:num w:numId="16">
    <w:abstractNumId w:val="5"/>
  </w:num>
  <w:num w:numId="17">
    <w:abstractNumId w:val="2"/>
  </w:num>
  <w:num w:numId="18">
    <w:abstractNumId w:val="18"/>
  </w:num>
  <w:num w:numId="19">
    <w:abstractNumId w:val="20"/>
  </w:num>
  <w:num w:numId="20">
    <w:abstractNumId w:val="9"/>
  </w:num>
  <w:num w:numId="21">
    <w:abstractNumId w:val="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4B1944F-C97B-44D7-A5C1-3EC55EDB4A6D}"/>
    <w:docVar w:name="dgnword-eventsink" w:val="23374888"/>
  </w:docVars>
  <w:rsids>
    <w:rsidRoot w:val="002D000B"/>
    <w:rsid w:val="00030E6E"/>
    <w:rsid w:val="0006776A"/>
    <w:rsid w:val="00082742"/>
    <w:rsid w:val="000B4314"/>
    <w:rsid w:val="000F7665"/>
    <w:rsid w:val="001B6816"/>
    <w:rsid w:val="00263F17"/>
    <w:rsid w:val="00267E8C"/>
    <w:rsid w:val="002B5356"/>
    <w:rsid w:val="002C7B0E"/>
    <w:rsid w:val="002D000B"/>
    <w:rsid w:val="002E0C7F"/>
    <w:rsid w:val="003028C2"/>
    <w:rsid w:val="003307B1"/>
    <w:rsid w:val="0035056A"/>
    <w:rsid w:val="00367491"/>
    <w:rsid w:val="00372BA3"/>
    <w:rsid w:val="003E07DB"/>
    <w:rsid w:val="004132C2"/>
    <w:rsid w:val="00431AA2"/>
    <w:rsid w:val="00446265"/>
    <w:rsid w:val="00450050"/>
    <w:rsid w:val="00466C6C"/>
    <w:rsid w:val="00484B02"/>
    <w:rsid w:val="00490B28"/>
    <w:rsid w:val="004A64AE"/>
    <w:rsid w:val="004D5969"/>
    <w:rsid w:val="005D0ADA"/>
    <w:rsid w:val="005E393B"/>
    <w:rsid w:val="006F24BE"/>
    <w:rsid w:val="006F5ECA"/>
    <w:rsid w:val="007308BC"/>
    <w:rsid w:val="00735BE5"/>
    <w:rsid w:val="00752B91"/>
    <w:rsid w:val="00772A1E"/>
    <w:rsid w:val="007A3AFD"/>
    <w:rsid w:val="00864A20"/>
    <w:rsid w:val="008C52C0"/>
    <w:rsid w:val="008E7460"/>
    <w:rsid w:val="008F1419"/>
    <w:rsid w:val="00912F51"/>
    <w:rsid w:val="00921616"/>
    <w:rsid w:val="009C67F0"/>
    <w:rsid w:val="009E318A"/>
    <w:rsid w:val="00A23B8D"/>
    <w:rsid w:val="00A34A9C"/>
    <w:rsid w:val="00A452B8"/>
    <w:rsid w:val="00AE015B"/>
    <w:rsid w:val="00AF78C5"/>
    <w:rsid w:val="00AF7BD9"/>
    <w:rsid w:val="00B33E0E"/>
    <w:rsid w:val="00B5099F"/>
    <w:rsid w:val="00C068D6"/>
    <w:rsid w:val="00C56643"/>
    <w:rsid w:val="00C66C41"/>
    <w:rsid w:val="00C748D4"/>
    <w:rsid w:val="00CF6809"/>
    <w:rsid w:val="00D348C2"/>
    <w:rsid w:val="00D56019"/>
    <w:rsid w:val="00D808FB"/>
    <w:rsid w:val="00DB4378"/>
    <w:rsid w:val="00E101F5"/>
    <w:rsid w:val="00E36CAC"/>
    <w:rsid w:val="00EC135A"/>
    <w:rsid w:val="00EE1575"/>
    <w:rsid w:val="00F07B05"/>
    <w:rsid w:val="00F64FF8"/>
    <w:rsid w:val="00F94A82"/>
    <w:rsid w:val="00FB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6C4975"/>
  <w15:docId w15:val="{C6165E72-552A-495E-916A-AE8D34FB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B4314"/>
    <w:rPr>
      <w:rFonts w:cs="Arial"/>
      <w:sz w:val="22"/>
    </w:rPr>
  </w:style>
  <w:style w:type="character" w:styleId="PlaceholderText">
    <w:name w:val="Placeholder Text"/>
    <w:basedOn w:val="DefaultParagraphFont"/>
    <w:uiPriority w:val="99"/>
    <w:semiHidden/>
    <w:rsid w:val="002E0C7F"/>
    <w:rPr>
      <w:color w:val="808080"/>
    </w:rPr>
  </w:style>
  <w:style w:type="paragraph" w:styleId="BalloonText">
    <w:name w:val="Balloon Text"/>
    <w:basedOn w:val="Normal"/>
    <w:link w:val="BalloonTextChar"/>
    <w:rsid w:val="002E0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0C7F"/>
    <w:rPr>
      <w:rFonts w:ascii="Tahoma" w:hAnsi="Tahoma" w:cs="Tahoma"/>
      <w:sz w:val="16"/>
      <w:szCs w:val="16"/>
      <w:lang w:eastAsia="en-US"/>
    </w:rPr>
  </w:style>
  <w:style w:type="character" w:customStyle="1" w:styleId="Style1">
    <w:name w:val="Style1"/>
    <w:basedOn w:val="DefaultParagraphFont"/>
    <w:rsid w:val="002E0C7F"/>
    <w:rPr>
      <w:rFonts w:ascii="Arial" w:hAnsi="Arial"/>
      <w:sz w:val="24"/>
    </w:rPr>
  </w:style>
  <w:style w:type="character" w:customStyle="1" w:styleId="Main">
    <w:name w:val="Main"/>
    <w:basedOn w:val="DefaultParagraphFont"/>
    <w:rsid w:val="002E0C7F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7A3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%20RECRUITMENT%202015\Recruitment%202015\02%20Person%20Specs%20and%20Job%20Descriptions\JD&amp;PS%20AS%20FROM%201.4.13\Transformation%20-%20ECT\HR\ECT909%20HR%20Assistant\HR%20Assistist%20PS%2011%20Jul%20201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ADF46C05A204F9295A60F2B5C2C6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EF68B-0C65-44B0-AD9A-329180C8C5EE}"/>
      </w:docPartPr>
      <w:docPartBody>
        <w:p w:rsidR="00964879" w:rsidRDefault="008A4669">
          <w:pPr>
            <w:pStyle w:val="6ADF46C05A204F9295A60F2B5C2C6FEA"/>
          </w:pPr>
          <w:r w:rsidRPr="00EA52E1">
            <w:rPr>
              <w:rStyle w:val="PlaceholderText"/>
            </w:rPr>
            <w:t>Click here to enter text.</w:t>
          </w:r>
        </w:p>
      </w:docPartBody>
    </w:docPart>
    <w:docPart>
      <w:docPartPr>
        <w:name w:val="213F29BC5C214C19B5D102FACC29A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01672-2231-4158-9540-AAFD767F06AC}"/>
      </w:docPartPr>
      <w:docPartBody>
        <w:p w:rsidR="00964879" w:rsidRDefault="008A4669">
          <w:pPr>
            <w:pStyle w:val="213F29BC5C214C19B5D102FACC29A51D"/>
          </w:pPr>
          <w:r w:rsidRPr="00EA52E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4879"/>
    <w:rsid w:val="003E56FF"/>
    <w:rsid w:val="00417192"/>
    <w:rsid w:val="007F7119"/>
    <w:rsid w:val="008A4669"/>
    <w:rsid w:val="008A4CA3"/>
    <w:rsid w:val="00964879"/>
    <w:rsid w:val="00A8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ADF46C05A204F9295A60F2B5C2C6FEA">
    <w:name w:val="6ADF46C05A204F9295A60F2B5C2C6FEA"/>
  </w:style>
  <w:style w:type="paragraph" w:customStyle="1" w:styleId="213F29BC5C214C19B5D102FACC29A51D">
    <w:name w:val="213F29BC5C214C19B5D102FACC29A5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7F6C8-6B27-4419-86C8-7031889C2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 Assistist PS 11 Jul 2017</Template>
  <TotalTime>0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 Template</vt:lpstr>
    </vt:vector>
  </TitlesOfParts>
  <Company>SHBC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 Template</dc:title>
  <dc:creator>Julie Simmonds</dc:creator>
  <cp:lastModifiedBy>Bobbie Ludlow</cp:lastModifiedBy>
  <cp:revision>2</cp:revision>
  <cp:lastPrinted>2007-02-20T15:23:00Z</cp:lastPrinted>
  <dcterms:created xsi:type="dcterms:W3CDTF">2021-09-02T08:59:00Z</dcterms:created>
  <dcterms:modified xsi:type="dcterms:W3CDTF">2021-09-02T08:59:00Z</dcterms:modified>
</cp:coreProperties>
</file>