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8253E" w14:textId="77777777" w:rsidR="003E5290" w:rsidRDefault="008961A8" w:rsidP="008961A8">
      <w:pPr>
        <w:jc w:val="center"/>
        <w:rPr>
          <w:b/>
          <w:sz w:val="24"/>
          <w:szCs w:val="24"/>
        </w:rPr>
      </w:pPr>
      <w:r>
        <w:rPr>
          <w:b/>
          <w:sz w:val="24"/>
          <w:szCs w:val="24"/>
        </w:rPr>
        <w:t>SURREY HEATH BOROUGH COUNCIL</w:t>
      </w:r>
    </w:p>
    <w:p w14:paraId="01896F01" w14:textId="77777777" w:rsidR="008961A8" w:rsidRDefault="008961A8" w:rsidP="008961A8">
      <w:pPr>
        <w:jc w:val="center"/>
        <w:rPr>
          <w:b/>
          <w:sz w:val="24"/>
          <w:szCs w:val="24"/>
        </w:rPr>
      </w:pPr>
      <w:r>
        <w:rPr>
          <w:b/>
          <w:sz w:val="24"/>
          <w:szCs w:val="24"/>
        </w:rPr>
        <w:t>JOB DESCRIPTION</w:t>
      </w:r>
    </w:p>
    <w:p w14:paraId="107424AD" w14:textId="77777777" w:rsidR="008961A8" w:rsidRDefault="008961A8" w:rsidP="008961A8">
      <w:pPr>
        <w:jc w:val="center"/>
        <w:rPr>
          <w:b/>
          <w:sz w:val="24"/>
          <w:szCs w:val="24"/>
        </w:rPr>
      </w:pPr>
    </w:p>
    <w:sdt>
      <w:sdtPr>
        <w:rPr>
          <w:rFonts w:eastAsia="Times New Roman"/>
          <w:b/>
          <w:bCs/>
          <w:sz w:val="32"/>
          <w:szCs w:val="32"/>
          <w:u w:val="single"/>
          <w:lang w:val="en-US"/>
        </w:rPr>
        <w:alias w:val="JobTitle"/>
        <w:tag w:val="JobTitle"/>
        <w:id w:val="-666631097"/>
        <w:placeholder>
          <w:docPart w:val="17170EDA972147BDABC2A1493E3BB050"/>
        </w:placeholder>
        <w:text/>
      </w:sdtPr>
      <w:sdtEndPr/>
      <w:sdtContent>
        <w:p w14:paraId="52AFB3E0" w14:textId="07785E63" w:rsidR="008961A8" w:rsidRDefault="00477266" w:rsidP="008961A8">
          <w:pPr>
            <w:jc w:val="center"/>
            <w:rPr>
              <w:b/>
              <w:sz w:val="32"/>
              <w:szCs w:val="32"/>
            </w:rPr>
          </w:pPr>
          <w:r w:rsidRPr="00477266">
            <w:rPr>
              <w:rFonts w:eastAsia="Times New Roman"/>
              <w:b/>
              <w:bCs/>
              <w:sz w:val="32"/>
              <w:szCs w:val="32"/>
              <w:u w:val="single"/>
              <w:lang w:val="en-US"/>
            </w:rPr>
            <w:t>ICT Service Desk Technician</w:t>
          </w:r>
        </w:p>
      </w:sdtContent>
    </w:sdt>
    <w:tbl>
      <w:tblPr>
        <w:tblStyle w:val="TableGrid"/>
        <w:tblW w:w="0" w:type="auto"/>
        <w:tblLook w:val="04A0" w:firstRow="1" w:lastRow="0" w:firstColumn="1" w:lastColumn="0" w:noHBand="0" w:noVBand="1"/>
      </w:tblPr>
      <w:tblGrid>
        <w:gridCol w:w="3588"/>
        <w:gridCol w:w="6041"/>
      </w:tblGrid>
      <w:tr w:rsidR="008961A8" w14:paraId="4852C649" w14:textId="77777777" w:rsidTr="008961A8">
        <w:trPr>
          <w:cantSplit/>
          <w:trHeight w:val="567"/>
        </w:trPr>
        <w:tc>
          <w:tcPr>
            <w:tcW w:w="3652" w:type="dxa"/>
          </w:tcPr>
          <w:p w14:paraId="3994721A" w14:textId="77777777" w:rsidR="008961A8" w:rsidRPr="008961A8" w:rsidRDefault="008961A8" w:rsidP="008961A8">
            <w:pPr>
              <w:rPr>
                <w:b/>
                <w:sz w:val="28"/>
                <w:szCs w:val="28"/>
              </w:rPr>
            </w:pPr>
            <w:r>
              <w:rPr>
                <w:b/>
                <w:sz w:val="28"/>
                <w:szCs w:val="28"/>
              </w:rPr>
              <w:t>Service</w:t>
            </w:r>
          </w:p>
        </w:tc>
        <w:sdt>
          <w:sdtPr>
            <w:rPr>
              <w:bCs/>
              <w:lang w:val="en-US"/>
            </w:rPr>
            <w:alias w:val="Service"/>
            <w:tag w:val="Service"/>
            <w:id w:val="939418212"/>
            <w:placeholder>
              <w:docPart w:val="D2A6669F62A043D98CB58C044EDAE9D3"/>
            </w:placeholder>
            <w:text/>
          </w:sdtPr>
          <w:sdtEndPr/>
          <w:sdtContent>
            <w:tc>
              <w:tcPr>
                <w:tcW w:w="6203" w:type="dxa"/>
              </w:tcPr>
              <w:p w14:paraId="0EEA29D0" w14:textId="7AAF64C7" w:rsidR="008961A8" w:rsidRDefault="00477266" w:rsidP="008961A8">
                <w:pPr>
                  <w:rPr>
                    <w:sz w:val="24"/>
                    <w:szCs w:val="24"/>
                  </w:rPr>
                </w:pPr>
                <w:r w:rsidRPr="00477266">
                  <w:rPr>
                    <w:bCs/>
                    <w:lang w:val="en-US"/>
                  </w:rPr>
                  <w:t>Transformation</w:t>
                </w:r>
              </w:p>
            </w:tc>
          </w:sdtContent>
        </w:sdt>
      </w:tr>
      <w:tr w:rsidR="008961A8" w14:paraId="582245E1" w14:textId="77777777" w:rsidTr="008961A8">
        <w:trPr>
          <w:cantSplit/>
          <w:trHeight w:val="567"/>
        </w:trPr>
        <w:tc>
          <w:tcPr>
            <w:tcW w:w="3652" w:type="dxa"/>
          </w:tcPr>
          <w:p w14:paraId="2A8DC16D" w14:textId="77777777" w:rsidR="008961A8" w:rsidRPr="008961A8" w:rsidRDefault="008961A8" w:rsidP="008961A8">
            <w:pPr>
              <w:rPr>
                <w:b/>
                <w:sz w:val="28"/>
                <w:szCs w:val="28"/>
              </w:rPr>
            </w:pPr>
            <w:r>
              <w:rPr>
                <w:b/>
                <w:sz w:val="28"/>
                <w:szCs w:val="28"/>
              </w:rPr>
              <w:t>Post Title</w:t>
            </w:r>
          </w:p>
        </w:tc>
        <w:sdt>
          <w:sdtPr>
            <w:rPr>
              <w:bCs/>
              <w:lang w:val="en-US"/>
            </w:rPr>
            <w:alias w:val="PostTitle"/>
            <w:tag w:val="PostTitle"/>
            <w:id w:val="321555963"/>
            <w:placeholder>
              <w:docPart w:val="FDC1FAE23F0444D2804B54431681D9BE"/>
            </w:placeholder>
            <w:text/>
          </w:sdtPr>
          <w:sdtEndPr/>
          <w:sdtContent>
            <w:tc>
              <w:tcPr>
                <w:tcW w:w="6203" w:type="dxa"/>
              </w:tcPr>
              <w:p w14:paraId="1B424373" w14:textId="3D8ADCBE" w:rsidR="008961A8" w:rsidRDefault="00477266" w:rsidP="008961A8">
                <w:pPr>
                  <w:rPr>
                    <w:sz w:val="24"/>
                    <w:szCs w:val="24"/>
                  </w:rPr>
                </w:pPr>
                <w:r w:rsidRPr="00477266">
                  <w:rPr>
                    <w:bCs/>
                    <w:lang w:val="en-US"/>
                  </w:rPr>
                  <w:t>ICT Service Desk Technician</w:t>
                </w:r>
              </w:p>
            </w:tc>
          </w:sdtContent>
        </w:sdt>
      </w:tr>
      <w:tr w:rsidR="008961A8" w14:paraId="38D0D1DB" w14:textId="77777777" w:rsidTr="008961A8">
        <w:trPr>
          <w:cantSplit/>
          <w:trHeight w:val="567"/>
        </w:trPr>
        <w:tc>
          <w:tcPr>
            <w:tcW w:w="3652" w:type="dxa"/>
          </w:tcPr>
          <w:p w14:paraId="35DF9DEF" w14:textId="77777777" w:rsidR="008961A8" w:rsidRPr="008961A8" w:rsidRDefault="008961A8" w:rsidP="008961A8">
            <w:pPr>
              <w:rPr>
                <w:b/>
                <w:sz w:val="28"/>
                <w:szCs w:val="28"/>
              </w:rPr>
            </w:pPr>
            <w:r>
              <w:rPr>
                <w:b/>
                <w:sz w:val="28"/>
                <w:szCs w:val="28"/>
              </w:rPr>
              <w:t>Post No.</w:t>
            </w:r>
          </w:p>
        </w:tc>
        <w:sdt>
          <w:sdtPr>
            <w:rPr>
              <w:rStyle w:val="Heading"/>
            </w:rPr>
            <w:alias w:val="PostNo"/>
            <w:tag w:val="PostNo"/>
            <w:id w:val="-130015180"/>
            <w:placeholder>
              <w:docPart w:val="FDA0D2329A814F01B6EF87F4C894C36E"/>
            </w:placeholder>
            <w:showingPlcHdr/>
            <w:text/>
          </w:sdtPr>
          <w:sdtEndPr>
            <w:rPr>
              <w:rStyle w:val="DefaultParagraphFont"/>
              <w:sz w:val="24"/>
              <w:szCs w:val="24"/>
            </w:rPr>
          </w:sdtEndPr>
          <w:sdtContent>
            <w:tc>
              <w:tcPr>
                <w:tcW w:w="6203" w:type="dxa"/>
              </w:tcPr>
              <w:p w14:paraId="5EBAA174" w14:textId="77777777" w:rsidR="008961A8" w:rsidRDefault="00F801F4" w:rsidP="008961A8">
                <w:pPr>
                  <w:rPr>
                    <w:sz w:val="24"/>
                    <w:szCs w:val="24"/>
                  </w:rPr>
                </w:pPr>
                <w:r w:rsidRPr="009E54AE">
                  <w:rPr>
                    <w:rStyle w:val="PlaceholderText"/>
                  </w:rPr>
                  <w:t>Click here to enter text.</w:t>
                </w:r>
              </w:p>
            </w:tc>
          </w:sdtContent>
        </w:sdt>
      </w:tr>
      <w:tr w:rsidR="008961A8" w14:paraId="049DF3D3" w14:textId="77777777" w:rsidTr="008961A8">
        <w:trPr>
          <w:cantSplit/>
          <w:trHeight w:val="567"/>
        </w:trPr>
        <w:tc>
          <w:tcPr>
            <w:tcW w:w="3652" w:type="dxa"/>
          </w:tcPr>
          <w:p w14:paraId="3E0F9BEB" w14:textId="77777777" w:rsidR="008961A8" w:rsidRPr="008961A8" w:rsidRDefault="008961A8" w:rsidP="008961A8">
            <w:pPr>
              <w:rPr>
                <w:b/>
                <w:sz w:val="28"/>
                <w:szCs w:val="28"/>
              </w:rPr>
            </w:pPr>
            <w:r>
              <w:rPr>
                <w:b/>
                <w:sz w:val="28"/>
                <w:szCs w:val="28"/>
              </w:rPr>
              <w:t>Responsible to</w:t>
            </w:r>
          </w:p>
        </w:tc>
        <w:sdt>
          <w:sdtPr>
            <w:rPr>
              <w:rFonts w:eastAsia="Times New Roman"/>
              <w:sz w:val="24"/>
              <w:szCs w:val="24"/>
              <w:lang w:val="en-US"/>
            </w:rPr>
            <w:alias w:val="ResponsibleTo"/>
            <w:tag w:val="ResponsibleTo"/>
            <w:id w:val="-1338464811"/>
            <w:placeholder>
              <w:docPart w:val="F6EF564FA1214049BFE37792B6B7EA34"/>
            </w:placeholder>
            <w:text/>
          </w:sdtPr>
          <w:sdtEndPr/>
          <w:sdtContent>
            <w:tc>
              <w:tcPr>
                <w:tcW w:w="6203" w:type="dxa"/>
              </w:tcPr>
              <w:p w14:paraId="77DD6CA5" w14:textId="11CF51CE" w:rsidR="008961A8" w:rsidRDefault="00477266" w:rsidP="008961A8">
                <w:pPr>
                  <w:rPr>
                    <w:sz w:val="24"/>
                    <w:szCs w:val="24"/>
                  </w:rPr>
                </w:pPr>
                <w:r w:rsidRPr="00477266">
                  <w:rPr>
                    <w:rFonts w:eastAsia="Times New Roman"/>
                    <w:sz w:val="24"/>
                    <w:szCs w:val="24"/>
                    <w:lang w:val="en-US"/>
                  </w:rPr>
                  <w:t>ICT Service Desk Team Leader</w:t>
                </w:r>
              </w:p>
            </w:tc>
          </w:sdtContent>
        </w:sdt>
      </w:tr>
    </w:tbl>
    <w:p w14:paraId="3A9F9F1F" w14:textId="77777777" w:rsidR="008961A8" w:rsidRPr="006F2185" w:rsidRDefault="008961A8" w:rsidP="006F2185">
      <w:pPr>
        <w:spacing w:line="240" w:lineRule="auto"/>
        <w:rPr>
          <w:sz w:val="16"/>
          <w:szCs w:val="16"/>
        </w:rPr>
      </w:pPr>
    </w:p>
    <w:tbl>
      <w:tblPr>
        <w:tblStyle w:val="TableGrid"/>
        <w:tblW w:w="0" w:type="auto"/>
        <w:tblLook w:val="04A0" w:firstRow="1" w:lastRow="0" w:firstColumn="1" w:lastColumn="0" w:noHBand="0" w:noVBand="1"/>
      </w:tblPr>
      <w:tblGrid>
        <w:gridCol w:w="9629"/>
      </w:tblGrid>
      <w:tr w:rsidR="00F801F4" w14:paraId="0BD13C0A" w14:textId="77777777" w:rsidTr="006F2185">
        <w:trPr>
          <w:cantSplit/>
          <w:trHeight w:hRule="exact" w:val="340"/>
        </w:trPr>
        <w:tc>
          <w:tcPr>
            <w:tcW w:w="9855" w:type="dxa"/>
            <w:tcBorders>
              <w:bottom w:val="nil"/>
            </w:tcBorders>
          </w:tcPr>
          <w:p w14:paraId="068C63F2" w14:textId="77777777" w:rsidR="006F2185" w:rsidRDefault="00F801F4" w:rsidP="00477266">
            <w:pPr>
              <w:tabs>
                <w:tab w:val="left" w:pos="5475"/>
              </w:tabs>
              <w:rPr>
                <w:b/>
                <w:sz w:val="28"/>
                <w:szCs w:val="28"/>
              </w:rPr>
            </w:pPr>
            <w:r>
              <w:rPr>
                <w:b/>
                <w:sz w:val="28"/>
                <w:szCs w:val="28"/>
              </w:rPr>
              <w:t>Job Purpose</w:t>
            </w:r>
            <w:r w:rsidR="00477266">
              <w:rPr>
                <w:b/>
                <w:sz w:val="28"/>
                <w:szCs w:val="28"/>
              </w:rPr>
              <w:tab/>
            </w:r>
          </w:p>
          <w:p w14:paraId="668CE7C0" w14:textId="77777777" w:rsidR="00477266" w:rsidRDefault="00477266" w:rsidP="00477266">
            <w:pPr>
              <w:tabs>
                <w:tab w:val="left" w:pos="5475"/>
              </w:tabs>
              <w:rPr>
                <w:sz w:val="28"/>
                <w:szCs w:val="28"/>
              </w:rPr>
            </w:pPr>
          </w:p>
          <w:p w14:paraId="46A38E8F" w14:textId="77777777" w:rsidR="00477266" w:rsidRPr="00AC68C3" w:rsidRDefault="00477266" w:rsidP="00477266">
            <w:r w:rsidRPr="00AC68C3">
              <w:t xml:space="preserve">Works under the </w:t>
            </w:r>
            <w:r>
              <w:t xml:space="preserve">general </w:t>
            </w:r>
            <w:r w:rsidRPr="00AC68C3">
              <w:t xml:space="preserve">supervision of the </w:t>
            </w:r>
            <w:r>
              <w:t>ICT Service Desk Team Leader and ICT Manager</w:t>
            </w:r>
            <w:r w:rsidRPr="00AC68C3">
              <w:t xml:space="preserve"> in the provision of computer operations, technical and end user support.</w:t>
            </w:r>
          </w:p>
          <w:p w14:paraId="18A84E51" w14:textId="52E2EC37" w:rsidR="00477266" w:rsidRPr="006F2185" w:rsidRDefault="00477266" w:rsidP="00477266">
            <w:pPr>
              <w:tabs>
                <w:tab w:val="left" w:pos="5475"/>
              </w:tabs>
              <w:rPr>
                <w:sz w:val="24"/>
                <w:szCs w:val="24"/>
              </w:rPr>
            </w:pPr>
          </w:p>
        </w:tc>
      </w:tr>
      <w:tr w:rsidR="006F2185" w14:paraId="121FE729" w14:textId="77777777" w:rsidTr="006F2185">
        <w:trPr>
          <w:cantSplit/>
          <w:trHeight w:val="654"/>
        </w:trPr>
        <w:tc>
          <w:tcPr>
            <w:tcW w:w="9855" w:type="dxa"/>
            <w:tcBorders>
              <w:top w:val="nil"/>
              <w:bottom w:val="single" w:sz="4" w:space="0" w:color="auto"/>
            </w:tcBorders>
          </w:tcPr>
          <w:p w14:paraId="78E6834B" w14:textId="77777777" w:rsidR="00477266" w:rsidRDefault="00477266" w:rsidP="00477266"/>
          <w:p w14:paraId="0BA0EDAD" w14:textId="37CAC4A3" w:rsidR="00477266" w:rsidRPr="00AC68C3" w:rsidRDefault="00477266" w:rsidP="00477266">
            <w:r w:rsidRPr="00AC68C3">
              <w:t xml:space="preserve">Works under the </w:t>
            </w:r>
            <w:r>
              <w:t xml:space="preserve">general </w:t>
            </w:r>
            <w:r w:rsidRPr="00AC68C3">
              <w:t xml:space="preserve">supervision of the </w:t>
            </w:r>
            <w:r>
              <w:t>ICT Service Desk Team Leader and ICT Manager</w:t>
            </w:r>
            <w:r w:rsidRPr="00AC68C3">
              <w:t xml:space="preserve"> in the provision of computer operations, technical and end user support.</w:t>
            </w:r>
          </w:p>
          <w:p w14:paraId="74F91177" w14:textId="77777777" w:rsidR="006F2185" w:rsidRPr="006F2185" w:rsidRDefault="006F2185" w:rsidP="006F2185">
            <w:pPr>
              <w:rPr>
                <w:sz w:val="24"/>
                <w:szCs w:val="24"/>
              </w:rPr>
            </w:pPr>
          </w:p>
        </w:tc>
      </w:tr>
    </w:tbl>
    <w:p w14:paraId="6CF3DD25" w14:textId="77777777" w:rsidR="00F801F4" w:rsidRPr="006F2185" w:rsidRDefault="00F801F4" w:rsidP="006F2185">
      <w:pPr>
        <w:spacing w:line="240" w:lineRule="auto"/>
        <w:rPr>
          <w:sz w:val="16"/>
          <w:szCs w:val="16"/>
        </w:rPr>
      </w:pPr>
    </w:p>
    <w:tbl>
      <w:tblPr>
        <w:tblStyle w:val="TableGrid"/>
        <w:tblW w:w="0" w:type="auto"/>
        <w:tblLook w:val="04A0" w:firstRow="1" w:lastRow="0" w:firstColumn="1" w:lastColumn="0" w:noHBand="0" w:noVBand="1"/>
      </w:tblPr>
      <w:tblGrid>
        <w:gridCol w:w="3600"/>
        <w:gridCol w:w="6029"/>
      </w:tblGrid>
      <w:tr w:rsidR="00F801F4" w14:paraId="5170C9F3" w14:textId="77777777" w:rsidTr="00F801F4">
        <w:tc>
          <w:tcPr>
            <w:tcW w:w="3652" w:type="dxa"/>
          </w:tcPr>
          <w:p w14:paraId="6277B8B2" w14:textId="77777777" w:rsidR="00F801F4" w:rsidRPr="00F801F4" w:rsidRDefault="00F801F4" w:rsidP="008961A8">
            <w:pPr>
              <w:rPr>
                <w:b/>
                <w:sz w:val="24"/>
                <w:szCs w:val="24"/>
              </w:rPr>
            </w:pPr>
            <w:r w:rsidRPr="00F801F4">
              <w:rPr>
                <w:b/>
                <w:sz w:val="24"/>
                <w:szCs w:val="24"/>
              </w:rPr>
              <w:t>SUPERVISORY RESPONSIBILITY</w:t>
            </w:r>
          </w:p>
        </w:tc>
        <w:tc>
          <w:tcPr>
            <w:tcW w:w="6203" w:type="dxa"/>
          </w:tcPr>
          <w:p w14:paraId="635800D6" w14:textId="77777777" w:rsidR="00477266" w:rsidRPr="00B35B44" w:rsidRDefault="00477266" w:rsidP="00477266">
            <w:pPr>
              <w:autoSpaceDE w:val="0"/>
              <w:autoSpaceDN w:val="0"/>
              <w:adjustRightInd w:val="0"/>
              <w:rPr>
                <w:lang w:val="en-US"/>
              </w:rPr>
            </w:pPr>
            <w:r>
              <w:rPr>
                <w:lang w:val="en-US"/>
              </w:rPr>
              <w:t>None</w:t>
            </w:r>
          </w:p>
          <w:p w14:paraId="25F56001" w14:textId="77777777" w:rsidR="00F801F4" w:rsidRDefault="00F801F4" w:rsidP="008961A8">
            <w:pPr>
              <w:rPr>
                <w:sz w:val="24"/>
                <w:szCs w:val="24"/>
              </w:rPr>
            </w:pPr>
          </w:p>
        </w:tc>
      </w:tr>
      <w:tr w:rsidR="00F801F4" w14:paraId="03DD3066" w14:textId="77777777" w:rsidTr="00F801F4">
        <w:tc>
          <w:tcPr>
            <w:tcW w:w="3652" w:type="dxa"/>
          </w:tcPr>
          <w:p w14:paraId="6F0042F8" w14:textId="77777777" w:rsidR="00F801F4" w:rsidRPr="00F801F4" w:rsidRDefault="00F801F4" w:rsidP="008961A8">
            <w:pPr>
              <w:rPr>
                <w:b/>
                <w:sz w:val="24"/>
                <w:szCs w:val="24"/>
              </w:rPr>
            </w:pPr>
            <w:r>
              <w:rPr>
                <w:b/>
                <w:sz w:val="24"/>
                <w:szCs w:val="24"/>
              </w:rPr>
              <w:t>IMPORTANT INTERNAL RELATIONSHIPS</w:t>
            </w:r>
          </w:p>
        </w:tc>
        <w:tc>
          <w:tcPr>
            <w:tcW w:w="6203" w:type="dxa"/>
          </w:tcPr>
          <w:p w14:paraId="3780FD9B" w14:textId="481E12DD" w:rsidR="00477266" w:rsidRPr="00B35B44" w:rsidRDefault="00477266" w:rsidP="00477266">
            <w:pPr>
              <w:autoSpaceDE w:val="0"/>
              <w:autoSpaceDN w:val="0"/>
              <w:adjustRightInd w:val="0"/>
              <w:rPr>
                <w:lang w:val="en-US"/>
              </w:rPr>
            </w:pPr>
            <w:r>
              <w:t>Service managers</w:t>
            </w:r>
            <w:r w:rsidRPr="00B35B44">
              <w:t xml:space="preserve">, service teams and </w:t>
            </w:r>
            <w:r>
              <w:t xml:space="preserve">other members of </w:t>
            </w:r>
            <w:r w:rsidR="008C17BE">
              <w:t>staff</w:t>
            </w:r>
            <w:r w:rsidRPr="00B35B44">
              <w:rPr>
                <w:lang w:val="en-US"/>
              </w:rPr>
              <w:t xml:space="preserve"> across the Authority </w:t>
            </w:r>
            <w:r>
              <w:rPr>
                <w:lang w:val="en-US"/>
              </w:rPr>
              <w:t>&amp;</w:t>
            </w:r>
            <w:r w:rsidR="008C17BE">
              <w:rPr>
                <w:lang w:val="en-US"/>
              </w:rPr>
              <w:t xml:space="preserve"> </w:t>
            </w:r>
            <w:proofErr w:type="spellStart"/>
            <w:r>
              <w:rPr>
                <w:lang w:val="en-US"/>
              </w:rPr>
              <w:t>Councillors</w:t>
            </w:r>
            <w:proofErr w:type="spellEnd"/>
          </w:p>
          <w:p w14:paraId="7816202C" w14:textId="77777777" w:rsidR="00F801F4" w:rsidRDefault="00F801F4" w:rsidP="008961A8">
            <w:pPr>
              <w:rPr>
                <w:sz w:val="24"/>
                <w:szCs w:val="24"/>
              </w:rPr>
            </w:pPr>
          </w:p>
        </w:tc>
      </w:tr>
      <w:tr w:rsidR="00F801F4" w14:paraId="643AA957" w14:textId="77777777" w:rsidTr="00F801F4">
        <w:tc>
          <w:tcPr>
            <w:tcW w:w="3652" w:type="dxa"/>
          </w:tcPr>
          <w:p w14:paraId="579668A2" w14:textId="77777777" w:rsidR="00F801F4" w:rsidRPr="00F801F4" w:rsidRDefault="00F801F4" w:rsidP="008961A8">
            <w:pPr>
              <w:rPr>
                <w:b/>
                <w:sz w:val="24"/>
                <w:szCs w:val="24"/>
              </w:rPr>
            </w:pPr>
            <w:r>
              <w:rPr>
                <w:b/>
                <w:sz w:val="24"/>
                <w:szCs w:val="24"/>
              </w:rPr>
              <w:t>IMPORTANT EXTERNAL RELATIONSHIPS</w:t>
            </w:r>
          </w:p>
        </w:tc>
        <w:tc>
          <w:tcPr>
            <w:tcW w:w="6203" w:type="dxa"/>
          </w:tcPr>
          <w:p w14:paraId="4038F5CE" w14:textId="4EA8E438" w:rsidR="00F801F4" w:rsidRDefault="00477266" w:rsidP="008961A8">
            <w:pPr>
              <w:rPr>
                <w:sz w:val="24"/>
                <w:szCs w:val="24"/>
              </w:rPr>
            </w:pPr>
            <w:r>
              <w:t>Third-party ICT suppliers / Contractors &amp; Partners</w:t>
            </w:r>
          </w:p>
        </w:tc>
      </w:tr>
    </w:tbl>
    <w:p w14:paraId="397F4FB7" w14:textId="77777777" w:rsidR="00F801F4" w:rsidRPr="006F2185" w:rsidRDefault="00F801F4" w:rsidP="006F2185">
      <w:pPr>
        <w:spacing w:line="240" w:lineRule="auto"/>
        <w:rPr>
          <w:sz w:val="16"/>
          <w:szCs w:val="16"/>
        </w:rPr>
      </w:pPr>
    </w:p>
    <w:p w14:paraId="6421E28A" w14:textId="77777777" w:rsidR="009D3AB1" w:rsidRDefault="009D3AB1" w:rsidP="009D3AB1">
      <w:pPr>
        <w:jc w:val="center"/>
        <w:rPr>
          <w:b/>
          <w:sz w:val="24"/>
          <w:szCs w:val="24"/>
        </w:rPr>
      </w:pPr>
      <w:r>
        <w:rPr>
          <w:b/>
          <w:sz w:val="24"/>
          <w:szCs w:val="24"/>
        </w:rPr>
        <w:t>MAIN PURPOSE OF JOB</w:t>
      </w:r>
    </w:p>
    <w:tbl>
      <w:tblPr>
        <w:tblStyle w:val="TableGrid"/>
        <w:tblW w:w="0" w:type="auto"/>
        <w:tblLook w:val="04A0" w:firstRow="1" w:lastRow="0" w:firstColumn="1" w:lastColumn="0" w:noHBand="0" w:noVBand="1"/>
      </w:tblPr>
      <w:tblGrid>
        <w:gridCol w:w="9629"/>
      </w:tblGrid>
      <w:tr w:rsidR="009D3AB1" w14:paraId="3423197F" w14:textId="77777777" w:rsidTr="00843726">
        <w:trPr>
          <w:cantSplit/>
          <w:trHeight w:hRule="exact" w:val="340"/>
        </w:trPr>
        <w:tc>
          <w:tcPr>
            <w:tcW w:w="9855" w:type="dxa"/>
            <w:tcBorders>
              <w:bottom w:val="nil"/>
            </w:tcBorders>
          </w:tcPr>
          <w:p w14:paraId="02FCB7C8" w14:textId="77777777" w:rsidR="009D3AB1" w:rsidRPr="006F2185" w:rsidRDefault="009D3AB1" w:rsidP="006F2185">
            <w:pPr>
              <w:rPr>
                <w:sz w:val="24"/>
                <w:szCs w:val="24"/>
              </w:rPr>
            </w:pPr>
            <w:r>
              <w:rPr>
                <w:b/>
                <w:sz w:val="28"/>
                <w:szCs w:val="28"/>
              </w:rPr>
              <w:t>Knowledge &amp; Expertise</w:t>
            </w:r>
          </w:p>
        </w:tc>
      </w:tr>
      <w:tr w:rsidR="006F2185" w14:paraId="55A702A8" w14:textId="77777777" w:rsidTr="00843726">
        <w:tc>
          <w:tcPr>
            <w:tcW w:w="9855" w:type="dxa"/>
            <w:tcBorders>
              <w:top w:val="nil"/>
              <w:bottom w:val="nil"/>
            </w:tcBorders>
          </w:tcPr>
          <w:p w14:paraId="4195EC90" w14:textId="77777777" w:rsidR="006F2185" w:rsidRDefault="00843726" w:rsidP="009D3AB1">
            <w:pPr>
              <w:rPr>
                <w:b/>
                <w:sz w:val="24"/>
                <w:szCs w:val="24"/>
              </w:rPr>
            </w:pPr>
            <w:r w:rsidRPr="00843726">
              <w:rPr>
                <w:b/>
                <w:sz w:val="24"/>
                <w:szCs w:val="24"/>
              </w:rPr>
              <w:t>ESSENTIAL</w:t>
            </w:r>
          </w:p>
          <w:p w14:paraId="5C7FC21B" w14:textId="62C3600B" w:rsidR="00474B82" w:rsidRDefault="00474B82" w:rsidP="00474B82">
            <w:pPr>
              <w:numPr>
                <w:ilvl w:val="0"/>
                <w:numId w:val="5"/>
              </w:numPr>
              <w:autoSpaceDE w:val="0"/>
              <w:autoSpaceDN w:val="0"/>
              <w:adjustRightInd w:val="0"/>
            </w:pPr>
            <w:r>
              <w:t xml:space="preserve">Provide operational support for </w:t>
            </w:r>
            <w:r w:rsidR="008949D3">
              <w:t>day-to-day</w:t>
            </w:r>
            <w:r>
              <w:t xml:space="preserve"> computer services ensuring calls are dealt with in a timely manner.</w:t>
            </w:r>
          </w:p>
          <w:p w14:paraId="68872BD9" w14:textId="77777777" w:rsidR="00843726" w:rsidRPr="00474B82" w:rsidRDefault="00474B82" w:rsidP="00474B82">
            <w:pPr>
              <w:pStyle w:val="ListParagraph"/>
              <w:numPr>
                <w:ilvl w:val="0"/>
                <w:numId w:val="5"/>
              </w:numPr>
              <w:rPr>
                <w:sz w:val="24"/>
                <w:szCs w:val="24"/>
              </w:rPr>
            </w:pPr>
            <w:r>
              <w:t>Ensure the daily operations and procedures are carried out and completed satisfactorily</w:t>
            </w:r>
          </w:p>
          <w:p w14:paraId="6755DEB0" w14:textId="77777777" w:rsidR="00474B82" w:rsidRDefault="00474B82" w:rsidP="00474B82">
            <w:pPr>
              <w:numPr>
                <w:ilvl w:val="0"/>
                <w:numId w:val="5"/>
              </w:numPr>
              <w:autoSpaceDE w:val="0"/>
              <w:autoSpaceDN w:val="0"/>
              <w:adjustRightInd w:val="0"/>
            </w:pPr>
            <w:r>
              <w:t>Ensure all calls are logged, monitored and managed on the service desk system, end-users are kept informed and issues are escalated when necessary.</w:t>
            </w:r>
          </w:p>
          <w:p w14:paraId="1375B89B" w14:textId="0317FDCF" w:rsidR="00474B82" w:rsidRDefault="00474B82" w:rsidP="00474B82">
            <w:pPr>
              <w:numPr>
                <w:ilvl w:val="0"/>
                <w:numId w:val="5"/>
              </w:numPr>
              <w:autoSpaceDE w:val="0"/>
              <w:autoSpaceDN w:val="0"/>
              <w:adjustRightInd w:val="0"/>
            </w:pPr>
            <w:r>
              <w:t xml:space="preserve">Processing of starter and leaver requests ensuring necessary authorised signatories and audit trails are in place prior to creating or </w:t>
            </w:r>
            <w:r w:rsidR="008949D3">
              <w:t>removing users</w:t>
            </w:r>
            <w:r>
              <w:t>.  Notify other ICT team members as necessary.</w:t>
            </w:r>
          </w:p>
          <w:p w14:paraId="1C4ED826" w14:textId="77777777" w:rsidR="00474B82" w:rsidRDefault="00474B82" w:rsidP="00474B82">
            <w:pPr>
              <w:numPr>
                <w:ilvl w:val="0"/>
                <w:numId w:val="5"/>
              </w:numPr>
              <w:autoSpaceDE w:val="0"/>
              <w:autoSpaceDN w:val="0"/>
              <w:adjustRightInd w:val="0"/>
            </w:pPr>
            <w:r w:rsidRPr="0006213F">
              <w:t>Assist with the Council’s repair and renewal program for deskt</w:t>
            </w:r>
            <w:r>
              <w:t>op pc’s, laptops, projectors,</w:t>
            </w:r>
            <w:r w:rsidRPr="0006213F">
              <w:t xml:space="preserve"> printers, monitors and </w:t>
            </w:r>
            <w:r>
              <w:t>mobile devices</w:t>
            </w:r>
            <w:r w:rsidRPr="0006213F">
              <w:t>.</w:t>
            </w:r>
          </w:p>
          <w:p w14:paraId="438E400B" w14:textId="77777777" w:rsidR="00474B82" w:rsidRPr="0006213F" w:rsidRDefault="00474B82" w:rsidP="00474B82">
            <w:pPr>
              <w:numPr>
                <w:ilvl w:val="0"/>
                <w:numId w:val="5"/>
              </w:numPr>
              <w:autoSpaceDE w:val="0"/>
              <w:autoSpaceDN w:val="0"/>
              <w:adjustRightInd w:val="0"/>
            </w:pPr>
            <w:r w:rsidRPr="0006213F">
              <w:t>Updating and auditing of the Council’s computer equipment asset inventory.</w:t>
            </w:r>
          </w:p>
          <w:p w14:paraId="299EA846" w14:textId="77777777" w:rsidR="008C17BE" w:rsidRDefault="00474B82" w:rsidP="00474B82">
            <w:pPr>
              <w:numPr>
                <w:ilvl w:val="0"/>
                <w:numId w:val="5"/>
              </w:numPr>
              <w:autoSpaceDE w:val="0"/>
              <w:autoSpaceDN w:val="0"/>
              <w:adjustRightInd w:val="0"/>
            </w:pPr>
            <w:r w:rsidRPr="00DB115A">
              <w:t>Provision of technical and end user support for Remote users including Members</w:t>
            </w:r>
            <w:r>
              <w:t>.</w:t>
            </w:r>
          </w:p>
          <w:p w14:paraId="664F6582" w14:textId="701D2844" w:rsidR="00474B82" w:rsidRDefault="00474B82" w:rsidP="00474B82">
            <w:pPr>
              <w:numPr>
                <w:ilvl w:val="0"/>
                <w:numId w:val="5"/>
              </w:numPr>
              <w:autoSpaceDE w:val="0"/>
              <w:autoSpaceDN w:val="0"/>
              <w:adjustRightInd w:val="0"/>
            </w:pPr>
            <w:r>
              <w:t>A</w:t>
            </w:r>
            <w:r w:rsidRPr="00DB115A">
              <w:t xml:space="preserve">rranging equipment provision where </w:t>
            </w:r>
            <w:r>
              <w:t>appropriate.</w:t>
            </w:r>
          </w:p>
          <w:p w14:paraId="5845E539" w14:textId="77777777" w:rsidR="00474B82" w:rsidRPr="00474B82" w:rsidRDefault="00474B82" w:rsidP="00474B82">
            <w:pPr>
              <w:pStyle w:val="ListParagraph"/>
              <w:numPr>
                <w:ilvl w:val="0"/>
                <w:numId w:val="5"/>
              </w:numPr>
              <w:rPr>
                <w:sz w:val="24"/>
                <w:szCs w:val="24"/>
              </w:rPr>
            </w:pPr>
            <w:r w:rsidRPr="003067DA">
              <w:t xml:space="preserve">Issuing mobile equipment and providing basic </w:t>
            </w:r>
            <w:r>
              <w:t>user</w:t>
            </w:r>
            <w:r w:rsidRPr="003067DA">
              <w:t xml:space="preserve"> training</w:t>
            </w:r>
          </w:p>
          <w:p w14:paraId="3BE6A77F" w14:textId="77777777" w:rsidR="00474B82" w:rsidRDefault="00474B82" w:rsidP="00474B82">
            <w:pPr>
              <w:numPr>
                <w:ilvl w:val="0"/>
                <w:numId w:val="5"/>
              </w:numPr>
              <w:autoSpaceDE w:val="0"/>
              <w:autoSpaceDN w:val="0"/>
              <w:adjustRightInd w:val="0"/>
            </w:pPr>
            <w:r>
              <w:lastRenderedPageBreak/>
              <w:t xml:space="preserve">Provide technical end user support for all the Council’s computer activities.  </w:t>
            </w:r>
          </w:p>
          <w:p w14:paraId="5139E85C" w14:textId="77777777" w:rsidR="00474B82" w:rsidRPr="00474B82" w:rsidRDefault="00474B82" w:rsidP="00474B82">
            <w:pPr>
              <w:pStyle w:val="ListParagraph"/>
              <w:numPr>
                <w:ilvl w:val="0"/>
                <w:numId w:val="5"/>
              </w:numPr>
              <w:rPr>
                <w:sz w:val="24"/>
                <w:szCs w:val="24"/>
              </w:rPr>
            </w:pPr>
            <w:r w:rsidRPr="008B024D">
              <w:t>Keep users fully informed of operational issues</w:t>
            </w:r>
          </w:p>
          <w:p w14:paraId="2FA12F79" w14:textId="325AF34C" w:rsidR="00474B82" w:rsidRPr="00843726" w:rsidRDefault="00474B82" w:rsidP="00474B82">
            <w:pPr>
              <w:pStyle w:val="ListParagraph"/>
              <w:numPr>
                <w:ilvl w:val="0"/>
                <w:numId w:val="5"/>
              </w:numPr>
              <w:rPr>
                <w:sz w:val="24"/>
                <w:szCs w:val="24"/>
              </w:rPr>
            </w:pPr>
            <w:r w:rsidRPr="008B024D">
              <w:t>Maintain an awareness of changes in technology</w:t>
            </w:r>
          </w:p>
        </w:tc>
      </w:tr>
      <w:tr w:rsidR="00843726" w14:paraId="31D924BD" w14:textId="77777777" w:rsidTr="00843726">
        <w:tc>
          <w:tcPr>
            <w:tcW w:w="9855" w:type="dxa"/>
            <w:tcBorders>
              <w:top w:val="nil"/>
            </w:tcBorders>
          </w:tcPr>
          <w:p w14:paraId="031DCEBC" w14:textId="77777777" w:rsidR="00843726" w:rsidRDefault="00843726" w:rsidP="009D3AB1">
            <w:pPr>
              <w:rPr>
                <w:b/>
                <w:sz w:val="24"/>
                <w:szCs w:val="24"/>
              </w:rPr>
            </w:pPr>
            <w:r>
              <w:rPr>
                <w:b/>
                <w:sz w:val="24"/>
                <w:szCs w:val="24"/>
              </w:rPr>
              <w:lastRenderedPageBreak/>
              <w:t>DESIRABLE</w:t>
            </w:r>
          </w:p>
          <w:p w14:paraId="2990C4C3" w14:textId="77777777" w:rsidR="00843726" w:rsidRPr="00843726" w:rsidRDefault="00843726" w:rsidP="00843726">
            <w:pPr>
              <w:pStyle w:val="ListParagraph"/>
              <w:numPr>
                <w:ilvl w:val="0"/>
                <w:numId w:val="5"/>
              </w:numPr>
              <w:rPr>
                <w:sz w:val="24"/>
                <w:szCs w:val="24"/>
              </w:rPr>
            </w:pPr>
          </w:p>
        </w:tc>
      </w:tr>
    </w:tbl>
    <w:p w14:paraId="72634478"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60749DA7" w14:textId="77777777" w:rsidTr="006F2185">
        <w:trPr>
          <w:cantSplit/>
          <w:trHeight w:hRule="exact" w:val="340"/>
        </w:trPr>
        <w:tc>
          <w:tcPr>
            <w:tcW w:w="9855" w:type="dxa"/>
            <w:tcBorders>
              <w:bottom w:val="nil"/>
            </w:tcBorders>
          </w:tcPr>
          <w:p w14:paraId="65469951" w14:textId="77777777" w:rsidR="009D3AB1" w:rsidRPr="009D3AB1" w:rsidRDefault="009D3AB1" w:rsidP="006F2185">
            <w:pPr>
              <w:rPr>
                <w:sz w:val="24"/>
                <w:szCs w:val="24"/>
              </w:rPr>
            </w:pPr>
            <w:r>
              <w:rPr>
                <w:b/>
                <w:sz w:val="28"/>
                <w:szCs w:val="28"/>
              </w:rPr>
              <w:t>Relations with People (internal and external)</w:t>
            </w:r>
          </w:p>
        </w:tc>
      </w:tr>
      <w:tr w:rsidR="006F2185" w14:paraId="7E14D5D2" w14:textId="77777777" w:rsidTr="00843726">
        <w:tc>
          <w:tcPr>
            <w:tcW w:w="9855" w:type="dxa"/>
            <w:tcBorders>
              <w:top w:val="nil"/>
              <w:bottom w:val="nil"/>
            </w:tcBorders>
          </w:tcPr>
          <w:p w14:paraId="74D0F8B7" w14:textId="77777777" w:rsidR="006F2185" w:rsidRDefault="00843726" w:rsidP="006F2185">
            <w:pPr>
              <w:rPr>
                <w:b/>
                <w:sz w:val="24"/>
                <w:szCs w:val="24"/>
              </w:rPr>
            </w:pPr>
            <w:r>
              <w:rPr>
                <w:b/>
                <w:sz w:val="24"/>
                <w:szCs w:val="24"/>
              </w:rPr>
              <w:t>ESSENTIAL</w:t>
            </w:r>
          </w:p>
          <w:p w14:paraId="5DBAA42F" w14:textId="77777777" w:rsidR="00474B82" w:rsidRPr="00842598" w:rsidRDefault="00474B82" w:rsidP="00474B82">
            <w:pPr>
              <w:numPr>
                <w:ilvl w:val="0"/>
                <w:numId w:val="5"/>
              </w:numPr>
              <w:autoSpaceDE w:val="0"/>
              <w:autoSpaceDN w:val="0"/>
              <w:adjustRightInd w:val="0"/>
            </w:pPr>
            <w:r w:rsidRPr="00842598">
              <w:t>To develop and sustain effective relationships with all customers and users of the ICT service to ensure the highest level of customer care.</w:t>
            </w:r>
          </w:p>
          <w:p w14:paraId="263C1F86" w14:textId="77777777" w:rsidR="00474B82" w:rsidRPr="00842598" w:rsidRDefault="00474B82" w:rsidP="00474B82">
            <w:pPr>
              <w:numPr>
                <w:ilvl w:val="0"/>
                <w:numId w:val="5"/>
              </w:numPr>
              <w:autoSpaceDE w:val="0"/>
              <w:autoSpaceDN w:val="0"/>
              <w:adjustRightInd w:val="0"/>
            </w:pPr>
            <w:r w:rsidRPr="00842598">
              <w:t>To develop and sustain effective relationships with the numerous third-p</w:t>
            </w:r>
            <w:r>
              <w:t>arty suppliers of the Council, t</w:t>
            </w:r>
            <w:r w:rsidRPr="00842598">
              <w:t xml:space="preserve">o </w:t>
            </w:r>
            <w:r>
              <w:t>resolve</w:t>
            </w:r>
            <w:r w:rsidRPr="00842598">
              <w:t xml:space="preserve"> support issues and problems</w:t>
            </w:r>
          </w:p>
          <w:p w14:paraId="5F3B32C0" w14:textId="77777777" w:rsidR="00474B82" w:rsidRPr="00842598" w:rsidRDefault="00474B82" w:rsidP="00474B82">
            <w:pPr>
              <w:numPr>
                <w:ilvl w:val="0"/>
                <w:numId w:val="5"/>
              </w:numPr>
              <w:autoSpaceDE w:val="0"/>
              <w:autoSpaceDN w:val="0"/>
              <w:adjustRightInd w:val="0"/>
            </w:pPr>
            <w:r w:rsidRPr="00842598">
              <w:t>To produce and maintain procedure documentation.</w:t>
            </w:r>
          </w:p>
          <w:p w14:paraId="7CD26B76" w14:textId="56DAC175" w:rsidR="00474B82" w:rsidRPr="00842598" w:rsidRDefault="00474B82" w:rsidP="00474B82">
            <w:pPr>
              <w:numPr>
                <w:ilvl w:val="0"/>
                <w:numId w:val="5"/>
              </w:numPr>
              <w:autoSpaceDE w:val="0"/>
              <w:autoSpaceDN w:val="0"/>
              <w:adjustRightInd w:val="0"/>
            </w:pPr>
            <w:r w:rsidRPr="00842598">
              <w:t>To organise and co-ordinate any necessary and appropriate resources for ICT equipment, ensuring an audit trail is kept and signed for.</w:t>
            </w:r>
          </w:p>
          <w:p w14:paraId="31952399" w14:textId="77777777" w:rsidR="00474B82" w:rsidRPr="00842598" w:rsidRDefault="00474B82" w:rsidP="00474B82">
            <w:pPr>
              <w:numPr>
                <w:ilvl w:val="0"/>
                <w:numId w:val="5"/>
              </w:numPr>
              <w:autoSpaceDE w:val="0"/>
              <w:autoSpaceDN w:val="0"/>
              <w:adjustRightInd w:val="0"/>
              <w:rPr>
                <w:lang w:val="en-US"/>
              </w:rPr>
            </w:pPr>
            <w:r w:rsidRPr="00842598">
              <w:rPr>
                <w:lang w:val="en-US"/>
              </w:rPr>
              <w:t xml:space="preserve">Escalation of calls to the Application Support Team, </w:t>
            </w:r>
            <w:r>
              <w:rPr>
                <w:lang w:val="en-US"/>
              </w:rPr>
              <w:t>Network &amp; Security Team, Digital Development Team or ICT M</w:t>
            </w:r>
            <w:r w:rsidRPr="00842598">
              <w:rPr>
                <w:lang w:val="en-US"/>
              </w:rPr>
              <w:t>anager</w:t>
            </w:r>
            <w:r>
              <w:rPr>
                <w:lang w:val="en-US"/>
              </w:rPr>
              <w:t>s</w:t>
            </w:r>
            <w:r w:rsidRPr="00842598">
              <w:rPr>
                <w:lang w:val="en-US"/>
              </w:rPr>
              <w:t xml:space="preserve"> as deemed necessary.</w:t>
            </w:r>
          </w:p>
          <w:p w14:paraId="0FE277A6" w14:textId="77777777" w:rsidR="00843726" w:rsidRPr="00843726" w:rsidRDefault="00843726" w:rsidP="00474B82">
            <w:pPr>
              <w:pStyle w:val="ListParagraph"/>
              <w:numPr>
                <w:ilvl w:val="0"/>
                <w:numId w:val="5"/>
              </w:numPr>
              <w:rPr>
                <w:sz w:val="24"/>
                <w:szCs w:val="24"/>
              </w:rPr>
            </w:pPr>
          </w:p>
        </w:tc>
      </w:tr>
      <w:tr w:rsidR="00843726" w14:paraId="12FEF892" w14:textId="77777777" w:rsidTr="006F2185">
        <w:tc>
          <w:tcPr>
            <w:tcW w:w="9855" w:type="dxa"/>
            <w:tcBorders>
              <w:top w:val="nil"/>
            </w:tcBorders>
          </w:tcPr>
          <w:p w14:paraId="005BD42D" w14:textId="77777777" w:rsidR="00843726" w:rsidRDefault="00843726" w:rsidP="006F2185">
            <w:pPr>
              <w:rPr>
                <w:b/>
                <w:sz w:val="24"/>
                <w:szCs w:val="24"/>
              </w:rPr>
            </w:pPr>
            <w:r>
              <w:rPr>
                <w:b/>
                <w:sz w:val="24"/>
                <w:szCs w:val="24"/>
              </w:rPr>
              <w:t>DESIRABLE</w:t>
            </w:r>
          </w:p>
          <w:p w14:paraId="5DE771A0" w14:textId="77777777" w:rsidR="00843726" w:rsidRPr="00843726" w:rsidRDefault="00843726" w:rsidP="00843726">
            <w:pPr>
              <w:pStyle w:val="ListParagraph"/>
              <w:numPr>
                <w:ilvl w:val="0"/>
                <w:numId w:val="5"/>
              </w:numPr>
              <w:rPr>
                <w:sz w:val="24"/>
                <w:szCs w:val="24"/>
              </w:rPr>
            </w:pPr>
          </w:p>
        </w:tc>
      </w:tr>
    </w:tbl>
    <w:p w14:paraId="5A92BB0D"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1833B34E" w14:textId="77777777" w:rsidTr="006F2185">
        <w:trPr>
          <w:cantSplit/>
          <w:trHeight w:hRule="exact" w:val="340"/>
        </w:trPr>
        <w:tc>
          <w:tcPr>
            <w:tcW w:w="9855" w:type="dxa"/>
            <w:tcBorders>
              <w:bottom w:val="nil"/>
            </w:tcBorders>
          </w:tcPr>
          <w:p w14:paraId="4A1EBC89" w14:textId="77777777" w:rsidR="009D3AB1" w:rsidRPr="006F2185" w:rsidRDefault="009D3AB1" w:rsidP="006F2185">
            <w:pPr>
              <w:rPr>
                <w:sz w:val="24"/>
                <w:szCs w:val="24"/>
              </w:rPr>
            </w:pPr>
            <w:r>
              <w:rPr>
                <w:b/>
                <w:sz w:val="28"/>
                <w:szCs w:val="28"/>
              </w:rPr>
              <w:t>Creativity &amp; Innovation</w:t>
            </w:r>
          </w:p>
        </w:tc>
      </w:tr>
      <w:tr w:rsidR="006F2185" w14:paraId="110D4F0F" w14:textId="77777777" w:rsidTr="00843726">
        <w:tc>
          <w:tcPr>
            <w:tcW w:w="9855" w:type="dxa"/>
            <w:tcBorders>
              <w:top w:val="nil"/>
              <w:bottom w:val="nil"/>
            </w:tcBorders>
          </w:tcPr>
          <w:p w14:paraId="12728185" w14:textId="77777777" w:rsidR="006F2185" w:rsidRDefault="00843726" w:rsidP="006F2185">
            <w:pPr>
              <w:rPr>
                <w:b/>
                <w:sz w:val="24"/>
                <w:szCs w:val="24"/>
              </w:rPr>
            </w:pPr>
            <w:r>
              <w:rPr>
                <w:b/>
                <w:sz w:val="24"/>
                <w:szCs w:val="24"/>
              </w:rPr>
              <w:t>ESSENTIAL</w:t>
            </w:r>
          </w:p>
          <w:p w14:paraId="79EBB9C5" w14:textId="77777777" w:rsidR="00843726" w:rsidRPr="00474B82" w:rsidRDefault="00474B82" w:rsidP="00474B82">
            <w:pPr>
              <w:pStyle w:val="ListParagraph"/>
              <w:numPr>
                <w:ilvl w:val="0"/>
                <w:numId w:val="5"/>
              </w:numPr>
              <w:rPr>
                <w:sz w:val="24"/>
                <w:szCs w:val="24"/>
              </w:rPr>
            </w:pPr>
            <w:r w:rsidRPr="00F42199">
              <w:t>The role requires creative and innovative work on a range of issues and problems</w:t>
            </w:r>
          </w:p>
          <w:p w14:paraId="178B18F8" w14:textId="77777777" w:rsidR="00474B82" w:rsidRPr="00A96394" w:rsidRDefault="00474B82" w:rsidP="00474B82">
            <w:pPr>
              <w:numPr>
                <w:ilvl w:val="0"/>
                <w:numId w:val="5"/>
              </w:numPr>
            </w:pPr>
            <w:r w:rsidRPr="00F42199">
              <w:t xml:space="preserve">To take an innovative approach to </w:t>
            </w:r>
            <w:r>
              <w:t>decision making</w:t>
            </w:r>
            <w:r w:rsidRPr="00F42199">
              <w:t xml:space="preserve"> and problem solving</w:t>
            </w:r>
            <w:r>
              <w:t>.</w:t>
            </w:r>
          </w:p>
          <w:p w14:paraId="78C50AA8" w14:textId="77777777" w:rsidR="00474B82" w:rsidRPr="00A96394" w:rsidRDefault="00474B82" w:rsidP="00474B82">
            <w:pPr>
              <w:numPr>
                <w:ilvl w:val="0"/>
                <w:numId w:val="5"/>
              </w:numPr>
              <w:autoSpaceDE w:val="0"/>
              <w:autoSpaceDN w:val="0"/>
              <w:adjustRightInd w:val="0"/>
            </w:pPr>
            <w:r w:rsidRPr="00F42199">
              <w:t>To promote and maintain good external relationships with user bodies, third-party organisations, other</w:t>
            </w:r>
            <w:r>
              <w:t xml:space="preserve"> partners </w:t>
            </w:r>
            <w:r w:rsidRPr="00F42199">
              <w:t>wherever required, to ensure co-ordinated action.</w:t>
            </w:r>
          </w:p>
          <w:p w14:paraId="4DDF780C" w14:textId="2F17510D" w:rsidR="00474B82" w:rsidRPr="00474B82" w:rsidRDefault="00474B82" w:rsidP="00474B82">
            <w:pPr>
              <w:numPr>
                <w:ilvl w:val="0"/>
                <w:numId w:val="5"/>
              </w:numPr>
              <w:autoSpaceDE w:val="0"/>
              <w:autoSpaceDN w:val="0"/>
              <w:adjustRightInd w:val="0"/>
            </w:pPr>
            <w:r w:rsidRPr="00F42199">
              <w:t>To problem solve and offer work around / alternative solutions to service delivery</w:t>
            </w:r>
            <w:r>
              <w:t>.</w:t>
            </w:r>
          </w:p>
        </w:tc>
      </w:tr>
      <w:tr w:rsidR="00843726" w14:paraId="1222C839" w14:textId="77777777" w:rsidTr="006F2185">
        <w:tc>
          <w:tcPr>
            <w:tcW w:w="9855" w:type="dxa"/>
            <w:tcBorders>
              <w:top w:val="nil"/>
            </w:tcBorders>
          </w:tcPr>
          <w:p w14:paraId="469EBF1A" w14:textId="77777777" w:rsidR="00843726" w:rsidRDefault="00843726" w:rsidP="006F2185">
            <w:pPr>
              <w:rPr>
                <w:b/>
                <w:sz w:val="24"/>
                <w:szCs w:val="24"/>
              </w:rPr>
            </w:pPr>
            <w:r>
              <w:rPr>
                <w:b/>
                <w:sz w:val="24"/>
                <w:szCs w:val="24"/>
              </w:rPr>
              <w:t>DESIRABLE</w:t>
            </w:r>
          </w:p>
          <w:p w14:paraId="53161B51" w14:textId="77777777" w:rsidR="00843726" w:rsidRPr="00843726" w:rsidRDefault="00843726" w:rsidP="00843726">
            <w:pPr>
              <w:pStyle w:val="ListParagraph"/>
              <w:numPr>
                <w:ilvl w:val="0"/>
                <w:numId w:val="5"/>
              </w:numPr>
              <w:rPr>
                <w:sz w:val="24"/>
                <w:szCs w:val="24"/>
              </w:rPr>
            </w:pPr>
          </w:p>
        </w:tc>
      </w:tr>
    </w:tbl>
    <w:p w14:paraId="5B67E55B"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3A636DFB" w14:textId="77777777" w:rsidTr="006F2185">
        <w:trPr>
          <w:cantSplit/>
          <w:trHeight w:hRule="exact" w:val="340"/>
        </w:trPr>
        <w:tc>
          <w:tcPr>
            <w:tcW w:w="9855" w:type="dxa"/>
            <w:tcBorders>
              <w:bottom w:val="nil"/>
            </w:tcBorders>
          </w:tcPr>
          <w:p w14:paraId="3BD6CC2B" w14:textId="77777777" w:rsidR="009D3AB1" w:rsidRPr="006F2185" w:rsidRDefault="009D3AB1" w:rsidP="006F2185">
            <w:pPr>
              <w:rPr>
                <w:sz w:val="24"/>
                <w:szCs w:val="24"/>
              </w:rPr>
            </w:pPr>
            <w:r>
              <w:rPr>
                <w:b/>
                <w:sz w:val="28"/>
                <w:szCs w:val="28"/>
              </w:rPr>
              <w:t>Financial Accountability</w:t>
            </w:r>
          </w:p>
        </w:tc>
      </w:tr>
      <w:tr w:rsidR="006F2185" w14:paraId="1023B28C" w14:textId="77777777" w:rsidTr="00843726">
        <w:tc>
          <w:tcPr>
            <w:tcW w:w="9855" w:type="dxa"/>
            <w:tcBorders>
              <w:top w:val="nil"/>
              <w:bottom w:val="nil"/>
            </w:tcBorders>
          </w:tcPr>
          <w:p w14:paraId="137F004A" w14:textId="77777777" w:rsidR="006F2185" w:rsidRDefault="00843726" w:rsidP="006F2185">
            <w:pPr>
              <w:rPr>
                <w:b/>
                <w:sz w:val="24"/>
                <w:szCs w:val="24"/>
              </w:rPr>
            </w:pPr>
            <w:r>
              <w:rPr>
                <w:b/>
                <w:sz w:val="24"/>
                <w:szCs w:val="24"/>
              </w:rPr>
              <w:t>ESSENTIAL</w:t>
            </w:r>
          </w:p>
          <w:p w14:paraId="0A3AE303" w14:textId="6FDD9BC0" w:rsidR="00843726" w:rsidRPr="00474B82" w:rsidRDefault="000B720E" w:rsidP="00474B82">
            <w:pPr>
              <w:numPr>
                <w:ilvl w:val="0"/>
                <w:numId w:val="5"/>
              </w:numPr>
              <w:autoSpaceDE w:val="0"/>
              <w:autoSpaceDN w:val="0"/>
              <w:adjustRightInd w:val="0"/>
              <w:rPr>
                <w:bCs/>
              </w:rPr>
            </w:pPr>
            <w:r>
              <w:rPr>
                <w:bCs/>
              </w:rPr>
              <w:t>None</w:t>
            </w:r>
          </w:p>
        </w:tc>
      </w:tr>
      <w:tr w:rsidR="00843726" w14:paraId="3FF35035" w14:textId="77777777" w:rsidTr="006F2185">
        <w:tc>
          <w:tcPr>
            <w:tcW w:w="9855" w:type="dxa"/>
            <w:tcBorders>
              <w:top w:val="nil"/>
            </w:tcBorders>
          </w:tcPr>
          <w:p w14:paraId="44857123" w14:textId="77777777" w:rsidR="00843726" w:rsidRDefault="00843726" w:rsidP="006F2185">
            <w:pPr>
              <w:rPr>
                <w:b/>
                <w:sz w:val="24"/>
                <w:szCs w:val="24"/>
              </w:rPr>
            </w:pPr>
            <w:r>
              <w:rPr>
                <w:b/>
                <w:sz w:val="24"/>
                <w:szCs w:val="24"/>
              </w:rPr>
              <w:t>DESIRABLE</w:t>
            </w:r>
          </w:p>
          <w:p w14:paraId="4E52221B" w14:textId="77777777" w:rsidR="00843726" w:rsidRPr="00843726" w:rsidRDefault="00843726" w:rsidP="00843726">
            <w:pPr>
              <w:pStyle w:val="ListParagraph"/>
              <w:numPr>
                <w:ilvl w:val="0"/>
                <w:numId w:val="5"/>
              </w:numPr>
              <w:rPr>
                <w:sz w:val="24"/>
                <w:szCs w:val="24"/>
              </w:rPr>
            </w:pPr>
          </w:p>
        </w:tc>
      </w:tr>
    </w:tbl>
    <w:p w14:paraId="7458D865"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365A66CE" w14:textId="77777777" w:rsidTr="006F2185">
        <w:trPr>
          <w:cantSplit/>
          <w:trHeight w:hRule="exact" w:val="340"/>
        </w:trPr>
        <w:tc>
          <w:tcPr>
            <w:tcW w:w="9855" w:type="dxa"/>
            <w:tcBorders>
              <w:bottom w:val="nil"/>
            </w:tcBorders>
          </w:tcPr>
          <w:p w14:paraId="0F727E0D" w14:textId="77777777" w:rsidR="009D3AB1" w:rsidRPr="006F2185" w:rsidRDefault="009D3AB1" w:rsidP="006F2185">
            <w:pPr>
              <w:rPr>
                <w:sz w:val="24"/>
                <w:szCs w:val="24"/>
              </w:rPr>
            </w:pPr>
            <w:r>
              <w:rPr>
                <w:b/>
                <w:sz w:val="28"/>
                <w:szCs w:val="28"/>
              </w:rPr>
              <w:t>Impact upon the Organisation and the Community</w:t>
            </w:r>
          </w:p>
        </w:tc>
      </w:tr>
      <w:tr w:rsidR="006F2185" w14:paraId="2F0BA200" w14:textId="77777777" w:rsidTr="00843726">
        <w:tc>
          <w:tcPr>
            <w:tcW w:w="9855" w:type="dxa"/>
            <w:tcBorders>
              <w:top w:val="nil"/>
              <w:bottom w:val="nil"/>
            </w:tcBorders>
          </w:tcPr>
          <w:p w14:paraId="4526BB83" w14:textId="77777777" w:rsidR="006F2185" w:rsidRDefault="00843726" w:rsidP="006F2185">
            <w:pPr>
              <w:rPr>
                <w:b/>
                <w:sz w:val="24"/>
                <w:szCs w:val="24"/>
              </w:rPr>
            </w:pPr>
            <w:r>
              <w:rPr>
                <w:b/>
                <w:sz w:val="24"/>
                <w:szCs w:val="24"/>
              </w:rPr>
              <w:t>ESSENTIAL</w:t>
            </w:r>
          </w:p>
          <w:p w14:paraId="79F45FC9" w14:textId="5FCEEFB1" w:rsidR="00843726" w:rsidRPr="00474B82" w:rsidRDefault="00474B82" w:rsidP="00474B82">
            <w:pPr>
              <w:numPr>
                <w:ilvl w:val="0"/>
                <w:numId w:val="5"/>
              </w:numPr>
              <w:autoSpaceDE w:val="0"/>
              <w:autoSpaceDN w:val="0"/>
              <w:adjustRightInd w:val="0"/>
              <w:rPr>
                <w:bCs/>
              </w:rPr>
            </w:pPr>
            <w:r>
              <w:rPr>
                <w:bCs/>
              </w:rPr>
              <w:t>With such heavy dependency on ICT to support service delivery, the post holder</w:t>
            </w:r>
            <w:r w:rsidRPr="003F1C2D">
              <w:rPr>
                <w:bCs/>
              </w:rPr>
              <w:t xml:space="preserve"> has a substantial impact on</w:t>
            </w:r>
            <w:r>
              <w:rPr>
                <w:bCs/>
              </w:rPr>
              <w:t xml:space="preserve"> the</w:t>
            </w:r>
            <w:r w:rsidRPr="003F1C2D">
              <w:rPr>
                <w:bCs/>
              </w:rPr>
              <w:t xml:space="preserve"> </w:t>
            </w:r>
            <w:r>
              <w:rPr>
                <w:bCs/>
              </w:rPr>
              <w:t>organisation.</w:t>
            </w:r>
          </w:p>
        </w:tc>
      </w:tr>
      <w:tr w:rsidR="00843726" w14:paraId="2F39FE42" w14:textId="77777777" w:rsidTr="006F2185">
        <w:tc>
          <w:tcPr>
            <w:tcW w:w="9855" w:type="dxa"/>
            <w:tcBorders>
              <w:top w:val="nil"/>
            </w:tcBorders>
          </w:tcPr>
          <w:p w14:paraId="6C5296C4" w14:textId="77777777" w:rsidR="00843726" w:rsidRDefault="00843726" w:rsidP="006F2185">
            <w:pPr>
              <w:rPr>
                <w:b/>
                <w:sz w:val="24"/>
                <w:szCs w:val="24"/>
              </w:rPr>
            </w:pPr>
            <w:r>
              <w:rPr>
                <w:b/>
                <w:sz w:val="24"/>
                <w:szCs w:val="24"/>
              </w:rPr>
              <w:t>DESIRABLE</w:t>
            </w:r>
          </w:p>
          <w:p w14:paraId="376EC2F5" w14:textId="77777777" w:rsidR="00843726" w:rsidRPr="00843726" w:rsidRDefault="00843726" w:rsidP="00843726">
            <w:pPr>
              <w:pStyle w:val="ListParagraph"/>
              <w:numPr>
                <w:ilvl w:val="0"/>
                <w:numId w:val="5"/>
              </w:numPr>
              <w:rPr>
                <w:sz w:val="24"/>
                <w:szCs w:val="24"/>
              </w:rPr>
            </w:pPr>
          </w:p>
        </w:tc>
      </w:tr>
    </w:tbl>
    <w:p w14:paraId="5EDBE7DE"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00BB8FC2" w14:textId="77777777" w:rsidTr="006F2185">
        <w:trPr>
          <w:cantSplit/>
          <w:trHeight w:hRule="exact" w:val="340"/>
        </w:trPr>
        <w:tc>
          <w:tcPr>
            <w:tcW w:w="9855" w:type="dxa"/>
            <w:tcBorders>
              <w:bottom w:val="nil"/>
            </w:tcBorders>
          </w:tcPr>
          <w:p w14:paraId="355B0AD6" w14:textId="77777777" w:rsidR="009D3AB1" w:rsidRPr="006F2185" w:rsidRDefault="009D3AB1" w:rsidP="006F2185">
            <w:pPr>
              <w:rPr>
                <w:sz w:val="24"/>
                <w:szCs w:val="24"/>
              </w:rPr>
            </w:pPr>
            <w:r>
              <w:rPr>
                <w:b/>
                <w:sz w:val="28"/>
                <w:szCs w:val="28"/>
              </w:rPr>
              <w:t xml:space="preserve">Management &amp; Supervisory </w:t>
            </w:r>
            <w:r w:rsidR="00753DAB">
              <w:rPr>
                <w:b/>
                <w:sz w:val="28"/>
                <w:szCs w:val="28"/>
              </w:rPr>
              <w:t>Responsibilities</w:t>
            </w:r>
          </w:p>
        </w:tc>
      </w:tr>
      <w:tr w:rsidR="006F2185" w14:paraId="6DE788DA" w14:textId="77777777" w:rsidTr="00843726">
        <w:tc>
          <w:tcPr>
            <w:tcW w:w="9855" w:type="dxa"/>
            <w:tcBorders>
              <w:top w:val="nil"/>
              <w:bottom w:val="nil"/>
            </w:tcBorders>
          </w:tcPr>
          <w:p w14:paraId="45B28D36" w14:textId="6DE0243C" w:rsidR="008446F8" w:rsidRDefault="00843726" w:rsidP="006F2185">
            <w:pPr>
              <w:rPr>
                <w:b/>
                <w:sz w:val="24"/>
                <w:szCs w:val="24"/>
              </w:rPr>
            </w:pPr>
            <w:r>
              <w:rPr>
                <w:b/>
                <w:sz w:val="24"/>
                <w:szCs w:val="24"/>
              </w:rPr>
              <w:t>ESSENTIAL</w:t>
            </w:r>
          </w:p>
          <w:p w14:paraId="69C2B6B1" w14:textId="4EACA17B" w:rsidR="00843726" w:rsidRPr="00843726" w:rsidRDefault="008446F8" w:rsidP="00843726">
            <w:pPr>
              <w:pStyle w:val="ListParagraph"/>
              <w:numPr>
                <w:ilvl w:val="0"/>
                <w:numId w:val="5"/>
              </w:numPr>
              <w:rPr>
                <w:sz w:val="24"/>
                <w:szCs w:val="24"/>
              </w:rPr>
            </w:pPr>
            <w:r>
              <w:rPr>
                <w:sz w:val="24"/>
                <w:szCs w:val="24"/>
              </w:rPr>
              <w:t>None</w:t>
            </w:r>
          </w:p>
        </w:tc>
      </w:tr>
      <w:tr w:rsidR="00843726" w14:paraId="558E7F2B" w14:textId="77777777" w:rsidTr="006F2185">
        <w:tc>
          <w:tcPr>
            <w:tcW w:w="9855" w:type="dxa"/>
            <w:tcBorders>
              <w:top w:val="nil"/>
            </w:tcBorders>
          </w:tcPr>
          <w:p w14:paraId="667A0A41" w14:textId="77777777" w:rsidR="00843726" w:rsidRDefault="00843726" w:rsidP="006F2185">
            <w:pPr>
              <w:rPr>
                <w:b/>
                <w:sz w:val="24"/>
                <w:szCs w:val="24"/>
              </w:rPr>
            </w:pPr>
            <w:r>
              <w:rPr>
                <w:b/>
                <w:sz w:val="24"/>
                <w:szCs w:val="24"/>
              </w:rPr>
              <w:lastRenderedPageBreak/>
              <w:t>DESIRABLE</w:t>
            </w:r>
          </w:p>
          <w:p w14:paraId="72E85194" w14:textId="77777777" w:rsidR="00843726" w:rsidRPr="00843726" w:rsidRDefault="00843726" w:rsidP="00843726">
            <w:pPr>
              <w:pStyle w:val="ListParagraph"/>
              <w:numPr>
                <w:ilvl w:val="0"/>
                <w:numId w:val="5"/>
              </w:numPr>
              <w:rPr>
                <w:sz w:val="24"/>
                <w:szCs w:val="24"/>
              </w:rPr>
            </w:pPr>
          </w:p>
        </w:tc>
      </w:tr>
    </w:tbl>
    <w:p w14:paraId="56B17DBF"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7DD7C737" w14:textId="77777777" w:rsidTr="006F2185">
        <w:trPr>
          <w:cantSplit/>
          <w:trHeight w:hRule="exact" w:val="340"/>
        </w:trPr>
        <w:tc>
          <w:tcPr>
            <w:tcW w:w="9855" w:type="dxa"/>
            <w:tcBorders>
              <w:bottom w:val="nil"/>
            </w:tcBorders>
          </w:tcPr>
          <w:p w14:paraId="7231DC27" w14:textId="77777777" w:rsidR="009D3AB1" w:rsidRPr="006F2185" w:rsidRDefault="009D3AB1" w:rsidP="006F2185">
            <w:pPr>
              <w:rPr>
                <w:sz w:val="24"/>
                <w:szCs w:val="24"/>
              </w:rPr>
            </w:pPr>
            <w:r>
              <w:rPr>
                <w:b/>
                <w:sz w:val="28"/>
                <w:szCs w:val="28"/>
              </w:rPr>
              <w:t>Initiative and Independent Action</w:t>
            </w:r>
          </w:p>
        </w:tc>
      </w:tr>
      <w:tr w:rsidR="006F2185" w14:paraId="16B87AED" w14:textId="77777777" w:rsidTr="00843726">
        <w:tc>
          <w:tcPr>
            <w:tcW w:w="9855" w:type="dxa"/>
            <w:tcBorders>
              <w:top w:val="nil"/>
              <w:bottom w:val="nil"/>
            </w:tcBorders>
          </w:tcPr>
          <w:p w14:paraId="5A027D58" w14:textId="77777777" w:rsidR="006F2185" w:rsidRDefault="00843726" w:rsidP="006F2185">
            <w:pPr>
              <w:rPr>
                <w:b/>
                <w:sz w:val="24"/>
                <w:szCs w:val="24"/>
              </w:rPr>
            </w:pPr>
            <w:r>
              <w:rPr>
                <w:b/>
                <w:sz w:val="24"/>
                <w:szCs w:val="24"/>
              </w:rPr>
              <w:t>ESSENTIAL</w:t>
            </w:r>
          </w:p>
          <w:p w14:paraId="72E5C838" w14:textId="77777777" w:rsidR="008446F8" w:rsidRDefault="008446F8" w:rsidP="008446F8">
            <w:pPr>
              <w:numPr>
                <w:ilvl w:val="0"/>
                <w:numId w:val="5"/>
              </w:numPr>
            </w:pPr>
            <w:r w:rsidRPr="00EA28C4">
              <w:t xml:space="preserve">Required to work within the Authority’s general policies </w:t>
            </w:r>
          </w:p>
          <w:p w14:paraId="2E7B6F18" w14:textId="77777777" w:rsidR="008446F8" w:rsidRDefault="008446F8" w:rsidP="008446F8">
            <w:pPr>
              <w:numPr>
                <w:ilvl w:val="0"/>
                <w:numId w:val="5"/>
              </w:numPr>
            </w:pPr>
            <w:r w:rsidRPr="00EA28C4">
              <w:t xml:space="preserve">To </w:t>
            </w:r>
            <w:r>
              <w:t>work on assigned projects and meet agreed deadlines for delivery</w:t>
            </w:r>
          </w:p>
          <w:p w14:paraId="2C8F7642" w14:textId="3D40D917" w:rsidR="00843726" w:rsidRPr="008446F8" w:rsidRDefault="008446F8" w:rsidP="008446F8">
            <w:pPr>
              <w:numPr>
                <w:ilvl w:val="0"/>
                <w:numId w:val="5"/>
              </w:numPr>
            </w:pPr>
            <w:r>
              <w:t xml:space="preserve">Ensure calls and projects are delivered to customer satisfaction and meet </w:t>
            </w:r>
            <w:r w:rsidR="00D41831">
              <w:t>agreed standards</w:t>
            </w:r>
          </w:p>
        </w:tc>
      </w:tr>
      <w:tr w:rsidR="00843726" w14:paraId="12E905AC" w14:textId="77777777" w:rsidTr="006F2185">
        <w:tc>
          <w:tcPr>
            <w:tcW w:w="9855" w:type="dxa"/>
            <w:tcBorders>
              <w:top w:val="nil"/>
            </w:tcBorders>
          </w:tcPr>
          <w:p w14:paraId="3E508B5F" w14:textId="77777777" w:rsidR="00843726" w:rsidRDefault="00843726" w:rsidP="006F2185">
            <w:pPr>
              <w:rPr>
                <w:b/>
                <w:sz w:val="24"/>
                <w:szCs w:val="24"/>
              </w:rPr>
            </w:pPr>
            <w:r>
              <w:rPr>
                <w:b/>
                <w:sz w:val="24"/>
                <w:szCs w:val="24"/>
              </w:rPr>
              <w:t>DESIRABLE</w:t>
            </w:r>
          </w:p>
          <w:p w14:paraId="32FF9AF9" w14:textId="77777777" w:rsidR="00843726" w:rsidRPr="00843726" w:rsidRDefault="00843726" w:rsidP="00843726">
            <w:pPr>
              <w:pStyle w:val="ListParagraph"/>
              <w:numPr>
                <w:ilvl w:val="0"/>
                <w:numId w:val="5"/>
              </w:numPr>
              <w:rPr>
                <w:sz w:val="24"/>
                <w:szCs w:val="24"/>
              </w:rPr>
            </w:pPr>
          </w:p>
        </w:tc>
      </w:tr>
    </w:tbl>
    <w:p w14:paraId="108B4857"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51738BD9" w14:textId="77777777" w:rsidTr="006F2185">
        <w:trPr>
          <w:cantSplit/>
          <w:trHeight w:hRule="exact" w:val="340"/>
        </w:trPr>
        <w:tc>
          <w:tcPr>
            <w:tcW w:w="9855" w:type="dxa"/>
            <w:tcBorders>
              <w:bottom w:val="nil"/>
            </w:tcBorders>
          </w:tcPr>
          <w:p w14:paraId="4A62F591" w14:textId="77777777" w:rsidR="009D3AB1" w:rsidRPr="006F2185" w:rsidRDefault="009D3AB1" w:rsidP="006F2185">
            <w:pPr>
              <w:rPr>
                <w:sz w:val="24"/>
                <w:szCs w:val="24"/>
              </w:rPr>
            </w:pPr>
            <w:r>
              <w:rPr>
                <w:b/>
                <w:sz w:val="28"/>
                <w:szCs w:val="28"/>
              </w:rPr>
              <w:t>General</w:t>
            </w:r>
          </w:p>
        </w:tc>
      </w:tr>
      <w:tr w:rsidR="006F2185" w14:paraId="7C95DD05" w14:textId="77777777" w:rsidTr="00843726">
        <w:tc>
          <w:tcPr>
            <w:tcW w:w="9855" w:type="dxa"/>
            <w:tcBorders>
              <w:top w:val="nil"/>
              <w:bottom w:val="nil"/>
            </w:tcBorders>
          </w:tcPr>
          <w:p w14:paraId="58C8EB4F" w14:textId="77777777" w:rsidR="006F2185" w:rsidRDefault="00843726" w:rsidP="006F2185">
            <w:pPr>
              <w:rPr>
                <w:b/>
                <w:sz w:val="24"/>
                <w:szCs w:val="24"/>
              </w:rPr>
            </w:pPr>
            <w:r>
              <w:rPr>
                <w:b/>
                <w:sz w:val="24"/>
                <w:szCs w:val="24"/>
              </w:rPr>
              <w:t>ESSENTIAL</w:t>
            </w:r>
          </w:p>
          <w:p w14:paraId="2EF8099F" w14:textId="00EBB031" w:rsidR="00843726" w:rsidRPr="00843726" w:rsidRDefault="008446F8" w:rsidP="00843726">
            <w:pPr>
              <w:pStyle w:val="ListParagraph"/>
              <w:numPr>
                <w:ilvl w:val="0"/>
                <w:numId w:val="5"/>
              </w:numPr>
              <w:rPr>
                <w:sz w:val="24"/>
                <w:szCs w:val="24"/>
              </w:rPr>
            </w:pPr>
            <w:r w:rsidRPr="008446F8">
              <w:rPr>
                <w:sz w:val="24"/>
                <w:szCs w:val="24"/>
              </w:rPr>
              <w:t>To carry out any other duties, commensurate with the grade of this post, as and when required. Occasional overtime and weekend working may be required. Some work may be carried out at our remote sites.</w:t>
            </w:r>
          </w:p>
        </w:tc>
      </w:tr>
      <w:tr w:rsidR="00843726" w14:paraId="61BCCDF3" w14:textId="77777777" w:rsidTr="006F2185">
        <w:tc>
          <w:tcPr>
            <w:tcW w:w="9855" w:type="dxa"/>
            <w:tcBorders>
              <w:top w:val="nil"/>
            </w:tcBorders>
          </w:tcPr>
          <w:p w14:paraId="1C4CF4DE" w14:textId="77777777" w:rsidR="00843726" w:rsidRDefault="00843726" w:rsidP="006F2185">
            <w:pPr>
              <w:rPr>
                <w:b/>
                <w:sz w:val="24"/>
                <w:szCs w:val="24"/>
              </w:rPr>
            </w:pPr>
            <w:r>
              <w:rPr>
                <w:b/>
                <w:sz w:val="24"/>
                <w:szCs w:val="24"/>
              </w:rPr>
              <w:t>DESIRABLE</w:t>
            </w:r>
          </w:p>
          <w:p w14:paraId="4F5A996D" w14:textId="77777777" w:rsidR="00843726" w:rsidRPr="00843726" w:rsidRDefault="00843726" w:rsidP="00843726">
            <w:pPr>
              <w:pStyle w:val="ListParagraph"/>
              <w:numPr>
                <w:ilvl w:val="0"/>
                <w:numId w:val="5"/>
              </w:numPr>
              <w:rPr>
                <w:sz w:val="24"/>
                <w:szCs w:val="24"/>
              </w:rPr>
            </w:pPr>
          </w:p>
        </w:tc>
      </w:tr>
    </w:tbl>
    <w:p w14:paraId="2335DDF0" w14:textId="77777777" w:rsidR="009D3AB1" w:rsidRPr="009D32AA" w:rsidRDefault="009D3AB1" w:rsidP="009D32AA">
      <w:pPr>
        <w:spacing w:line="240" w:lineRule="auto"/>
        <w:rPr>
          <w:b/>
          <w:sz w:val="16"/>
          <w:szCs w:val="16"/>
        </w:rPr>
      </w:pPr>
    </w:p>
    <w:sectPr w:rsidR="009D3AB1" w:rsidRPr="009D32AA" w:rsidSect="008961A8">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56624"/>
    <w:multiLevelType w:val="hybridMultilevel"/>
    <w:tmpl w:val="8228B13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0955C6"/>
    <w:multiLevelType w:val="hybridMultilevel"/>
    <w:tmpl w:val="8F4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812E3"/>
    <w:multiLevelType w:val="hybridMultilevel"/>
    <w:tmpl w:val="678014C8"/>
    <w:lvl w:ilvl="0" w:tplc="5AB8B070">
      <w:start w:val="1"/>
      <w:numFmt w:val="decimal"/>
      <w:lvlText w:val="%1."/>
      <w:lvlJc w:val="left"/>
      <w:pPr>
        <w:tabs>
          <w:tab w:val="num" w:pos="720"/>
        </w:tabs>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3539B"/>
    <w:multiLevelType w:val="hybridMultilevel"/>
    <w:tmpl w:val="9EFE07D8"/>
    <w:lvl w:ilvl="0" w:tplc="5AB8B070">
      <w:start w:val="1"/>
      <w:numFmt w:val="decimal"/>
      <w:lvlText w:val="%1."/>
      <w:lvlJc w:val="left"/>
      <w:pPr>
        <w:tabs>
          <w:tab w:val="num" w:pos="720"/>
        </w:tabs>
        <w:ind w:left="720" w:hanging="360"/>
      </w:pPr>
      <w:rPr>
        <w:sz w:val="24"/>
        <w:szCs w:val="24"/>
      </w:rPr>
    </w:lvl>
    <w:lvl w:ilvl="1" w:tplc="0409000F">
      <w:start w:val="1"/>
      <w:numFmt w:val="decimal"/>
      <w:lvlText w:val="%2."/>
      <w:lvlJc w:val="left"/>
      <w:pPr>
        <w:tabs>
          <w:tab w:val="num" w:pos="1440"/>
        </w:tabs>
        <w:ind w:left="1440" w:hanging="360"/>
      </w:pPr>
      <w:rPr>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4E7A20"/>
    <w:multiLevelType w:val="hybridMultilevel"/>
    <w:tmpl w:val="E3EA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5549A"/>
    <w:multiLevelType w:val="hybridMultilevel"/>
    <w:tmpl w:val="A8F89E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801B5B"/>
    <w:multiLevelType w:val="hybridMultilevel"/>
    <w:tmpl w:val="6AA0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A05D28"/>
    <w:multiLevelType w:val="hybridMultilevel"/>
    <w:tmpl w:val="133059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203648F"/>
    <w:multiLevelType w:val="hybridMultilevel"/>
    <w:tmpl w:val="396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D72061"/>
    <w:multiLevelType w:val="hybridMultilevel"/>
    <w:tmpl w:val="DA8CE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7"/>
  </w:num>
  <w:num w:numId="4">
    <w:abstractNumId w:val="5"/>
  </w:num>
  <w:num w:numId="5">
    <w:abstractNumId w:val="3"/>
  </w:num>
  <w:num w:numId="6">
    <w:abstractNumId w:val="0"/>
  </w:num>
  <w:num w:numId="7">
    <w:abstractNumId w:val="4"/>
  </w:num>
  <w:num w:numId="8">
    <w:abstractNumId w:val="2"/>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8F2"/>
    <w:rsid w:val="000B720E"/>
    <w:rsid w:val="001852A2"/>
    <w:rsid w:val="002C03E5"/>
    <w:rsid w:val="003E5290"/>
    <w:rsid w:val="00474B82"/>
    <w:rsid w:val="00477266"/>
    <w:rsid w:val="00657126"/>
    <w:rsid w:val="006F2185"/>
    <w:rsid w:val="00753DAB"/>
    <w:rsid w:val="00843726"/>
    <w:rsid w:val="008446F8"/>
    <w:rsid w:val="008949D3"/>
    <w:rsid w:val="008961A8"/>
    <w:rsid w:val="008C17BE"/>
    <w:rsid w:val="009D32AA"/>
    <w:rsid w:val="009D3AB1"/>
    <w:rsid w:val="00BC2E8D"/>
    <w:rsid w:val="00D148F2"/>
    <w:rsid w:val="00D41831"/>
    <w:rsid w:val="00E146E7"/>
    <w:rsid w:val="00F80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05B8B"/>
  <w15:docId w15:val="{60D87343-8D61-4675-A534-DDD4DC305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61A8"/>
    <w:rPr>
      <w:color w:val="808080"/>
    </w:rPr>
  </w:style>
  <w:style w:type="paragraph" w:styleId="BalloonText">
    <w:name w:val="Balloon Text"/>
    <w:basedOn w:val="Normal"/>
    <w:link w:val="BalloonTextChar"/>
    <w:uiPriority w:val="99"/>
    <w:semiHidden/>
    <w:unhideWhenUsed/>
    <w:rsid w:val="00896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1A8"/>
    <w:rPr>
      <w:rFonts w:ascii="Tahoma" w:hAnsi="Tahoma" w:cs="Tahoma"/>
      <w:sz w:val="16"/>
      <w:szCs w:val="16"/>
    </w:rPr>
  </w:style>
  <w:style w:type="character" w:customStyle="1" w:styleId="Style1">
    <w:name w:val="Style1"/>
    <w:basedOn w:val="DefaultParagraphFont"/>
    <w:uiPriority w:val="1"/>
    <w:rsid w:val="008961A8"/>
    <w:rPr>
      <w:rFonts w:ascii="Arial" w:hAnsi="Arial"/>
      <w:b/>
      <w:sz w:val="32"/>
    </w:rPr>
  </w:style>
  <w:style w:type="table" w:styleId="TableGrid">
    <w:name w:val="Table Grid"/>
    <w:basedOn w:val="TableNormal"/>
    <w:uiPriority w:val="59"/>
    <w:rsid w:val="00896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Title">
    <w:name w:val="JobTitle"/>
    <w:basedOn w:val="DefaultParagraphFont"/>
    <w:uiPriority w:val="1"/>
    <w:rsid w:val="00F801F4"/>
    <w:rPr>
      <w:rFonts w:ascii="Arial" w:hAnsi="Arial"/>
      <w:b/>
      <w:sz w:val="32"/>
    </w:rPr>
  </w:style>
  <w:style w:type="character" w:customStyle="1" w:styleId="Heading">
    <w:name w:val="Heading"/>
    <w:basedOn w:val="DefaultParagraphFont"/>
    <w:uiPriority w:val="1"/>
    <w:rsid w:val="00F801F4"/>
    <w:rPr>
      <w:rFonts w:ascii="Arial" w:hAnsi="Arial"/>
      <w:sz w:val="28"/>
    </w:rPr>
  </w:style>
  <w:style w:type="character" w:customStyle="1" w:styleId="Main">
    <w:name w:val="Main"/>
    <w:basedOn w:val="DefaultParagraphFont"/>
    <w:uiPriority w:val="1"/>
    <w:rsid w:val="00F801F4"/>
    <w:rPr>
      <w:rFonts w:ascii="Arial" w:hAnsi="Arial"/>
      <w:sz w:val="24"/>
    </w:rPr>
  </w:style>
  <w:style w:type="paragraph" w:styleId="ListParagraph">
    <w:name w:val="List Paragraph"/>
    <w:basedOn w:val="Normal"/>
    <w:uiPriority w:val="34"/>
    <w:qFormat/>
    <w:rsid w:val="0084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artf\Downloads\JD_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170EDA972147BDABC2A1493E3BB050"/>
        <w:category>
          <w:name w:val="General"/>
          <w:gallery w:val="placeholder"/>
        </w:category>
        <w:types>
          <w:type w:val="bbPlcHdr"/>
        </w:types>
        <w:behaviors>
          <w:behavior w:val="content"/>
        </w:behaviors>
        <w:guid w:val="{9FA4B384-7BD9-47D3-A362-EB4AEF83DC86}"/>
      </w:docPartPr>
      <w:docPartBody>
        <w:p w:rsidR="00F10279" w:rsidRDefault="00CD7E12">
          <w:pPr>
            <w:pStyle w:val="17170EDA972147BDABC2A1493E3BB050"/>
          </w:pPr>
          <w:r w:rsidRPr="009E54AE">
            <w:rPr>
              <w:rStyle w:val="PlaceholderText"/>
            </w:rPr>
            <w:t>Click here to enter text.</w:t>
          </w:r>
        </w:p>
      </w:docPartBody>
    </w:docPart>
    <w:docPart>
      <w:docPartPr>
        <w:name w:val="D2A6669F62A043D98CB58C044EDAE9D3"/>
        <w:category>
          <w:name w:val="General"/>
          <w:gallery w:val="placeholder"/>
        </w:category>
        <w:types>
          <w:type w:val="bbPlcHdr"/>
        </w:types>
        <w:behaviors>
          <w:behavior w:val="content"/>
        </w:behaviors>
        <w:guid w:val="{5231A675-93C7-47BA-B1F5-3DC21F4F052C}"/>
      </w:docPartPr>
      <w:docPartBody>
        <w:p w:rsidR="00F10279" w:rsidRDefault="00CD7E12">
          <w:pPr>
            <w:pStyle w:val="D2A6669F62A043D98CB58C044EDAE9D3"/>
          </w:pPr>
          <w:r w:rsidRPr="009E54AE">
            <w:rPr>
              <w:rStyle w:val="PlaceholderText"/>
            </w:rPr>
            <w:t>Click here to enter text.</w:t>
          </w:r>
        </w:p>
      </w:docPartBody>
    </w:docPart>
    <w:docPart>
      <w:docPartPr>
        <w:name w:val="FDC1FAE23F0444D2804B54431681D9BE"/>
        <w:category>
          <w:name w:val="General"/>
          <w:gallery w:val="placeholder"/>
        </w:category>
        <w:types>
          <w:type w:val="bbPlcHdr"/>
        </w:types>
        <w:behaviors>
          <w:behavior w:val="content"/>
        </w:behaviors>
        <w:guid w:val="{3A64222A-3AAD-454F-BF02-9E33C42AE28E}"/>
      </w:docPartPr>
      <w:docPartBody>
        <w:p w:rsidR="00F10279" w:rsidRDefault="00CD7E12">
          <w:pPr>
            <w:pStyle w:val="FDC1FAE23F0444D2804B54431681D9BE"/>
          </w:pPr>
          <w:r w:rsidRPr="009E54AE">
            <w:rPr>
              <w:rStyle w:val="PlaceholderText"/>
            </w:rPr>
            <w:t>Click here to enter text.</w:t>
          </w:r>
        </w:p>
      </w:docPartBody>
    </w:docPart>
    <w:docPart>
      <w:docPartPr>
        <w:name w:val="FDA0D2329A814F01B6EF87F4C894C36E"/>
        <w:category>
          <w:name w:val="General"/>
          <w:gallery w:val="placeholder"/>
        </w:category>
        <w:types>
          <w:type w:val="bbPlcHdr"/>
        </w:types>
        <w:behaviors>
          <w:behavior w:val="content"/>
        </w:behaviors>
        <w:guid w:val="{FC8A7C86-04EB-4956-8DA0-B880F575CED1}"/>
      </w:docPartPr>
      <w:docPartBody>
        <w:p w:rsidR="00F10279" w:rsidRDefault="00CD7E12">
          <w:pPr>
            <w:pStyle w:val="FDA0D2329A814F01B6EF87F4C894C36E"/>
          </w:pPr>
          <w:r w:rsidRPr="009E54AE">
            <w:rPr>
              <w:rStyle w:val="PlaceholderText"/>
            </w:rPr>
            <w:t>Click here to enter text.</w:t>
          </w:r>
        </w:p>
      </w:docPartBody>
    </w:docPart>
    <w:docPart>
      <w:docPartPr>
        <w:name w:val="F6EF564FA1214049BFE37792B6B7EA34"/>
        <w:category>
          <w:name w:val="General"/>
          <w:gallery w:val="placeholder"/>
        </w:category>
        <w:types>
          <w:type w:val="bbPlcHdr"/>
        </w:types>
        <w:behaviors>
          <w:behavior w:val="content"/>
        </w:behaviors>
        <w:guid w:val="{1BBBE51F-36AB-4BBA-A01F-1486900FCADF}"/>
      </w:docPartPr>
      <w:docPartBody>
        <w:p w:rsidR="00F10279" w:rsidRDefault="00CD7E12">
          <w:pPr>
            <w:pStyle w:val="F6EF564FA1214049BFE37792B6B7EA34"/>
          </w:pPr>
          <w:r w:rsidRPr="009E54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12"/>
    <w:rsid w:val="003A23B2"/>
    <w:rsid w:val="00633BF8"/>
    <w:rsid w:val="0068062D"/>
    <w:rsid w:val="00CD7E12"/>
    <w:rsid w:val="00F10279"/>
    <w:rsid w:val="00F314AA"/>
    <w:rsid w:val="00FF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7170EDA972147BDABC2A1493E3BB050">
    <w:name w:val="17170EDA972147BDABC2A1493E3BB050"/>
  </w:style>
  <w:style w:type="paragraph" w:customStyle="1" w:styleId="D2A6669F62A043D98CB58C044EDAE9D3">
    <w:name w:val="D2A6669F62A043D98CB58C044EDAE9D3"/>
  </w:style>
  <w:style w:type="paragraph" w:customStyle="1" w:styleId="FDC1FAE23F0444D2804B54431681D9BE">
    <w:name w:val="FDC1FAE23F0444D2804B54431681D9BE"/>
  </w:style>
  <w:style w:type="paragraph" w:customStyle="1" w:styleId="FDA0D2329A814F01B6EF87F4C894C36E">
    <w:name w:val="FDA0D2329A814F01B6EF87F4C894C36E"/>
  </w:style>
  <w:style w:type="paragraph" w:customStyle="1" w:styleId="F6EF564FA1214049BFE37792B6B7EA34">
    <w:name w:val="F6EF564FA1214049BFE37792B6B7E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E7718-1E53-40C7-B243-290F34860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JD_Template (1)</Template>
  <TotalTime>0</TotalTime>
  <Pages>3</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JD Template</vt:lpstr>
    </vt:vector>
  </TitlesOfParts>
  <Company>SHBC</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dc:title>
  <dc:creator>Stuart Field</dc:creator>
  <cp:lastModifiedBy>Bobbie Ludlow</cp:lastModifiedBy>
  <cp:revision>2</cp:revision>
  <cp:lastPrinted>2021-08-31T07:24:00Z</cp:lastPrinted>
  <dcterms:created xsi:type="dcterms:W3CDTF">2021-09-02T08:58:00Z</dcterms:created>
  <dcterms:modified xsi:type="dcterms:W3CDTF">2021-09-02T08:58:00Z</dcterms:modified>
</cp:coreProperties>
</file>