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E92" w:rsidRDefault="00D16AEE" w:rsidP="00C75BCD">
      <w:pPr>
        <w:jc w:val="center"/>
        <w:rPr>
          <w:b/>
        </w:rPr>
      </w:pPr>
      <w:smartTag w:uri="urn:schemas-microsoft-com:office:smarttags" w:element="place">
        <w:r>
          <w:rPr>
            <w:b/>
          </w:rPr>
          <w:t>SURREY</w:t>
        </w:r>
      </w:smartTag>
      <w:r>
        <w:rPr>
          <w:b/>
        </w:rPr>
        <w:t xml:space="preserve"> HEATH BOROUGH COUNCIL</w:t>
      </w:r>
    </w:p>
    <w:p w:rsidR="00D16AEE" w:rsidRDefault="00D16AEE" w:rsidP="00C75BCD">
      <w:pPr>
        <w:jc w:val="center"/>
        <w:rPr>
          <w:b/>
        </w:rPr>
      </w:pPr>
    </w:p>
    <w:p w:rsidR="00D16AEE" w:rsidRDefault="00D16AEE" w:rsidP="00C75BCD">
      <w:pPr>
        <w:jc w:val="center"/>
        <w:rPr>
          <w:b/>
        </w:rPr>
      </w:pPr>
      <w:r>
        <w:rPr>
          <w:b/>
        </w:rPr>
        <w:t>JOB DESCRIPTION</w:t>
      </w:r>
    </w:p>
    <w:p w:rsidR="00D16AEE" w:rsidRDefault="00D16AEE" w:rsidP="00C75BCD">
      <w:pPr>
        <w:jc w:val="center"/>
        <w:rPr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5140"/>
        <w:gridCol w:w="5492"/>
      </w:tblGrid>
      <w:tr w:rsidR="00D16AEE" w:rsidRPr="009E4D41" w:rsidTr="009E4D41">
        <w:trPr>
          <w:trHeight w:val="271"/>
        </w:trPr>
        <w:tc>
          <w:tcPr>
            <w:tcW w:w="5140" w:type="dxa"/>
            <w:shd w:val="clear" w:color="auto" w:fill="auto"/>
            <w:vAlign w:val="center"/>
          </w:tcPr>
          <w:p w:rsidR="00D16AEE" w:rsidRPr="009E4D41" w:rsidRDefault="00D16AEE" w:rsidP="00C75BCD">
            <w:pPr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Directorate:</w:t>
            </w:r>
            <w:r w:rsidRPr="009E4D41">
              <w:rPr>
                <w:rFonts w:ascii="Arial" w:hAnsi="Arial" w:cs="Arial"/>
                <w:b/>
              </w:rPr>
              <w:tab/>
            </w:r>
            <w:r w:rsidR="006746BA" w:rsidRPr="009E4D41">
              <w:rPr>
                <w:rFonts w:ascii="Arial" w:hAnsi="Arial" w:cs="Arial"/>
              </w:rPr>
              <w:t>Community</w:t>
            </w:r>
          </w:p>
        </w:tc>
        <w:tc>
          <w:tcPr>
            <w:tcW w:w="5492" w:type="dxa"/>
            <w:shd w:val="clear" w:color="auto" w:fill="auto"/>
            <w:vAlign w:val="center"/>
          </w:tcPr>
          <w:p w:rsidR="00D16AEE" w:rsidRPr="009E4D41" w:rsidRDefault="00D16AEE" w:rsidP="00D7462A">
            <w:pPr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  <w:b/>
              </w:rPr>
              <w:t>Job Title</w:t>
            </w:r>
            <w:r w:rsidR="00CD5AE4" w:rsidRPr="009E4D41">
              <w:rPr>
                <w:rFonts w:ascii="Arial" w:hAnsi="Arial" w:cs="Arial"/>
                <w:b/>
              </w:rPr>
              <w:t xml:space="preserve">:  </w:t>
            </w:r>
            <w:r w:rsidR="00A97BBD">
              <w:rPr>
                <w:rFonts w:ascii="Arial" w:hAnsi="Arial" w:cs="Arial"/>
              </w:rPr>
              <w:t>Meals At Home</w:t>
            </w:r>
            <w:r w:rsidR="00BA2AA3">
              <w:rPr>
                <w:rFonts w:ascii="Arial" w:hAnsi="Arial" w:cs="Arial"/>
              </w:rPr>
              <w:t xml:space="preserve"> Driver</w:t>
            </w:r>
            <w:r w:rsidR="00A97BBD">
              <w:rPr>
                <w:rFonts w:ascii="Arial" w:hAnsi="Arial" w:cs="Arial"/>
              </w:rPr>
              <w:t xml:space="preserve"> </w:t>
            </w:r>
          </w:p>
        </w:tc>
      </w:tr>
      <w:tr w:rsidR="00D16AEE" w:rsidRPr="009E4D41" w:rsidTr="009E4D41">
        <w:trPr>
          <w:trHeight w:val="272"/>
        </w:trPr>
        <w:tc>
          <w:tcPr>
            <w:tcW w:w="5140" w:type="dxa"/>
            <w:shd w:val="clear" w:color="auto" w:fill="auto"/>
            <w:vAlign w:val="center"/>
          </w:tcPr>
          <w:p w:rsidR="00D16AEE" w:rsidRPr="009E4D41" w:rsidRDefault="00D16AEE" w:rsidP="00BA2AA3">
            <w:pPr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  <w:b/>
              </w:rPr>
              <w:t>Reports to:</w:t>
            </w:r>
            <w:r w:rsidR="000E4AAE">
              <w:rPr>
                <w:rFonts w:ascii="Arial" w:hAnsi="Arial" w:cs="Arial"/>
                <w:b/>
              </w:rPr>
              <w:t xml:space="preserve">  </w:t>
            </w:r>
            <w:r w:rsidR="000E4AAE" w:rsidRPr="000E4AAE">
              <w:rPr>
                <w:rFonts w:ascii="Arial" w:hAnsi="Arial" w:cs="Arial"/>
              </w:rPr>
              <w:t>Operations Manager</w:t>
            </w:r>
          </w:p>
        </w:tc>
        <w:tc>
          <w:tcPr>
            <w:tcW w:w="5492" w:type="dxa"/>
            <w:shd w:val="clear" w:color="auto" w:fill="auto"/>
            <w:vAlign w:val="center"/>
          </w:tcPr>
          <w:p w:rsidR="00D16AEE" w:rsidRPr="009E4D41" w:rsidRDefault="00D16AEE" w:rsidP="009149A1">
            <w:pPr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  <w:b/>
              </w:rPr>
              <w:t>Post Number</w:t>
            </w:r>
            <w:r w:rsidR="00CD5AE4" w:rsidRPr="009E4D41">
              <w:rPr>
                <w:rFonts w:ascii="Arial" w:hAnsi="Arial" w:cs="Arial"/>
                <w:b/>
              </w:rPr>
              <w:t xml:space="preserve">:  </w:t>
            </w:r>
          </w:p>
        </w:tc>
      </w:tr>
    </w:tbl>
    <w:p w:rsidR="00D16AEE" w:rsidRPr="009E4D41" w:rsidRDefault="00D16AEE" w:rsidP="00C75BCD">
      <w:pPr>
        <w:rPr>
          <w:rFonts w:ascii="Arial" w:hAnsi="Arial" w:cs="Arial"/>
          <w:b/>
        </w:rPr>
      </w:pPr>
    </w:p>
    <w:p w:rsidR="00C75BCD" w:rsidRPr="009E4D41" w:rsidRDefault="00C75BCD" w:rsidP="00C75BCD">
      <w:pPr>
        <w:jc w:val="center"/>
        <w:rPr>
          <w:rFonts w:ascii="Arial" w:hAnsi="Arial" w:cs="Arial"/>
          <w:b/>
        </w:rPr>
      </w:pPr>
      <w:r w:rsidRPr="009E4D41">
        <w:rPr>
          <w:rFonts w:ascii="Arial" w:hAnsi="Arial" w:cs="Arial"/>
          <w:b/>
        </w:rPr>
        <w:t>MAIN PURPOSE OF JOB</w:t>
      </w:r>
    </w:p>
    <w:p w:rsidR="00F9539F" w:rsidRPr="009E4D41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C75BCD" w:rsidRPr="009E4D41" w:rsidTr="009E4D41">
        <w:tc>
          <w:tcPr>
            <w:tcW w:w="10564" w:type="dxa"/>
            <w:shd w:val="clear" w:color="auto" w:fill="auto"/>
            <w:vAlign w:val="center"/>
          </w:tcPr>
          <w:p w:rsidR="00FE3BA8" w:rsidRDefault="00FE3BA8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deliver Meals At Home services at weekends and on bank holidays to vulnerable residents</w:t>
            </w:r>
          </w:p>
          <w:p w:rsidR="003F4104" w:rsidRDefault="00FE3BA8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w</w:t>
            </w:r>
            <w:r w:rsidR="005D29E1">
              <w:rPr>
                <w:rFonts w:ascii="Arial" w:hAnsi="Arial" w:cs="Arial"/>
              </w:rPr>
              <w:t>ork under the supervision o</w:t>
            </w:r>
            <w:r w:rsidR="000E4AAE">
              <w:rPr>
                <w:rFonts w:ascii="Arial" w:hAnsi="Arial" w:cs="Arial"/>
              </w:rPr>
              <w:t>f the Operations Manager</w:t>
            </w:r>
          </w:p>
          <w:p w:rsidR="00455168" w:rsidRPr="009E4D41" w:rsidRDefault="005D29E1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deliver Meals At Home driving the appropriate vehicle in urban/rural areas of the Borough.</w:t>
            </w:r>
          </w:p>
          <w:p w:rsidR="00CD5AE4" w:rsidRPr="009E4D41" w:rsidRDefault="00CD5AE4" w:rsidP="00B840AF">
            <w:pPr>
              <w:tabs>
                <w:tab w:val="left" w:pos="5148"/>
              </w:tabs>
              <w:rPr>
                <w:rFonts w:ascii="Arial" w:hAnsi="Arial" w:cs="Arial"/>
              </w:rPr>
            </w:pPr>
          </w:p>
        </w:tc>
      </w:tr>
    </w:tbl>
    <w:p w:rsidR="00C75BCD" w:rsidRPr="009E4D41" w:rsidRDefault="00C75BCD" w:rsidP="00C75BCD">
      <w:pPr>
        <w:rPr>
          <w:rFonts w:ascii="Arial" w:hAnsi="Arial" w:cs="Arial"/>
        </w:rPr>
      </w:pPr>
    </w:p>
    <w:p w:rsidR="00DC420B" w:rsidRPr="009E4D41" w:rsidRDefault="00DC420B" w:rsidP="00DC420B">
      <w:pPr>
        <w:jc w:val="center"/>
        <w:rPr>
          <w:rFonts w:ascii="Arial" w:hAnsi="Arial" w:cs="Arial"/>
          <w:b/>
        </w:rPr>
      </w:pPr>
      <w:r w:rsidRPr="009E4D41">
        <w:rPr>
          <w:rFonts w:ascii="Arial" w:hAnsi="Arial" w:cs="Arial"/>
          <w:b/>
        </w:rPr>
        <w:t>RELATIONSHIPS</w:t>
      </w:r>
    </w:p>
    <w:p w:rsidR="00DC420B" w:rsidRPr="009E4D41" w:rsidRDefault="00DC420B" w:rsidP="00DC420B">
      <w:pPr>
        <w:jc w:val="center"/>
        <w:rPr>
          <w:rFonts w:ascii="Arial" w:hAnsi="Arial" w:cs="Arial"/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632"/>
      </w:tblGrid>
      <w:tr w:rsidR="00DC420B" w:rsidRPr="009E4D41" w:rsidTr="009E4D41">
        <w:trPr>
          <w:trHeight w:val="271"/>
        </w:trPr>
        <w:tc>
          <w:tcPr>
            <w:tcW w:w="10632" w:type="dxa"/>
            <w:shd w:val="clear" w:color="auto" w:fill="auto"/>
            <w:vAlign w:val="center"/>
          </w:tcPr>
          <w:p w:rsidR="00DC420B" w:rsidRPr="009E4D41" w:rsidRDefault="00DC420B" w:rsidP="009E4D41">
            <w:pPr>
              <w:tabs>
                <w:tab w:val="left" w:pos="5148"/>
              </w:tabs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  <w:b/>
              </w:rPr>
              <w:t>Supervisory Responsibility</w:t>
            </w:r>
            <w:r w:rsidR="005D29E1">
              <w:rPr>
                <w:rFonts w:ascii="Arial" w:hAnsi="Arial" w:cs="Arial"/>
              </w:rPr>
              <w:tab/>
              <w:t>None</w:t>
            </w:r>
          </w:p>
          <w:p w:rsidR="00CD5AE4" w:rsidRPr="009E4D41" w:rsidRDefault="00CD5AE4" w:rsidP="009E4D41">
            <w:pPr>
              <w:tabs>
                <w:tab w:val="left" w:pos="5134"/>
              </w:tabs>
              <w:rPr>
                <w:rFonts w:ascii="Arial" w:hAnsi="Arial" w:cs="Arial"/>
              </w:rPr>
            </w:pPr>
          </w:p>
          <w:p w:rsidR="00DC420B" w:rsidRPr="009E4D41" w:rsidRDefault="00DC420B" w:rsidP="009E4D41">
            <w:pPr>
              <w:tabs>
                <w:tab w:val="left" w:pos="5134"/>
              </w:tabs>
              <w:rPr>
                <w:rFonts w:ascii="Arial" w:hAnsi="Arial" w:cs="Arial"/>
              </w:rPr>
            </w:pPr>
          </w:p>
          <w:p w:rsidR="00CD5AE4" w:rsidRDefault="00DC420B" w:rsidP="009E4D41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Important Internal Relationships</w:t>
            </w:r>
            <w:r w:rsidR="00000ABE">
              <w:rPr>
                <w:rFonts w:ascii="Arial" w:hAnsi="Arial" w:cs="Arial"/>
                <w:b/>
              </w:rPr>
              <w:t>:</w:t>
            </w:r>
          </w:p>
          <w:p w:rsidR="005D29E1" w:rsidRDefault="005D29E1" w:rsidP="009E4D41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</w:p>
          <w:p w:rsidR="005D29E1" w:rsidRPr="00365556" w:rsidRDefault="005D29E1" w:rsidP="009E4D41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365556">
              <w:rPr>
                <w:rFonts w:ascii="Arial" w:hAnsi="Arial" w:cs="Arial"/>
              </w:rPr>
              <w:t xml:space="preserve">Other team members, </w:t>
            </w:r>
            <w:r w:rsidR="000E4AAE">
              <w:rPr>
                <w:rFonts w:ascii="Arial" w:hAnsi="Arial" w:cs="Arial"/>
              </w:rPr>
              <w:t>Operations Manager, Community Services Team M</w:t>
            </w:r>
            <w:r w:rsidR="00000ABE" w:rsidRPr="00365556">
              <w:rPr>
                <w:rFonts w:ascii="Arial" w:hAnsi="Arial" w:cs="Arial"/>
              </w:rPr>
              <w:t>anager, general working relationships with other</w:t>
            </w:r>
            <w:r w:rsidR="00365556">
              <w:rPr>
                <w:rFonts w:ascii="Arial" w:hAnsi="Arial" w:cs="Arial"/>
              </w:rPr>
              <w:t xml:space="preserve"> colleagues within the department.</w:t>
            </w:r>
          </w:p>
          <w:p w:rsidR="00CD5AE4" w:rsidRPr="009E4D41" w:rsidRDefault="00CD5AE4" w:rsidP="009E4D41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</w:p>
          <w:p w:rsidR="00DC420B" w:rsidRPr="009E4D41" w:rsidRDefault="00DC420B" w:rsidP="00A375AE">
            <w:pPr>
              <w:rPr>
                <w:rFonts w:ascii="Arial" w:hAnsi="Arial" w:cs="Arial"/>
              </w:rPr>
            </w:pPr>
          </w:p>
          <w:p w:rsidR="00CD5AE4" w:rsidRDefault="00DC420B" w:rsidP="009E4D41">
            <w:pPr>
              <w:tabs>
                <w:tab w:val="left" w:pos="513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Important External Relationships</w:t>
            </w:r>
            <w:r w:rsidR="00000ABE">
              <w:rPr>
                <w:rFonts w:ascii="Arial" w:hAnsi="Arial" w:cs="Arial"/>
                <w:b/>
              </w:rPr>
              <w:t>:</w:t>
            </w:r>
          </w:p>
          <w:p w:rsidR="00000ABE" w:rsidRDefault="00000ABE" w:rsidP="009E4D41">
            <w:pPr>
              <w:tabs>
                <w:tab w:val="left" w:pos="5138"/>
              </w:tabs>
              <w:rPr>
                <w:rFonts w:ascii="Arial" w:hAnsi="Arial" w:cs="Arial"/>
                <w:b/>
              </w:rPr>
            </w:pPr>
          </w:p>
          <w:p w:rsidR="00000ABE" w:rsidRPr="00365556" w:rsidRDefault="00365556" w:rsidP="009E4D41">
            <w:pPr>
              <w:tabs>
                <w:tab w:val="left" w:pos="51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Users of the Meals at Home service, who </w:t>
            </w:r>
            <w:proofErr w:type="gramStart"/>
            <w:r>
              <w:rPr>
                <w:rFonts w:ascii="Arial" w:hAnsi="Arial" w:cs="Arial"/>
              </w:rPr>
              <w:t>are met</w:t>
            </w:r>
            <w:proofErr w:type="gramEnd"/>
            <w:r>
              <w:rPr>
                <w:rFonts w:ascii="Arial" w:hAnsi="Arial" w:cs="Arial"/>
              </w:rPr>
              <w:t xml:space="preserve"> on a daily basis</w:t>
            </w:r>
            <w:r w:rsidR="000E4AAE">
              <w:rPr>
                <w:rFonts w:ascii="Arial" w:hAnsi="Arial" w:cs="Arial"/>
              </w:rPr>
              <w:t>.</w:t>
            </w:r>
          </w:p>
          <w:p w:rsidR="00FB3D12" w:rsidRPr="00365556" w:rsidRDefault="00FB3D12" w:rsidP="009E4D41">
            <w:pPr>
              <w:tabs>
                <w:tab w:val="left" w:pos="5138"/>
              </w:tabs>
              <w:rPr>
                <w:rFonts w:ascii="Arial" w:hAnsi="Arial" w:cs="Arial"/>
              </w:rPr>
            </w:pPr>
          </w:p>
          <w:p w:rsidR="00CD5AE4" w:rsidRPr="009E4D41" w:rsidRDefault="00365556" w:rsidP="009E4D41">
            <w:pPr>
              <w:tabs>
                <w:tab w:val="left" w:pos="513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F</w:t>
            </w:r>
            <w:r w:rsidR="00FB3D12" w:rsidRPr="00365556">
              <w:rPr>
                <w:rFonts w:ascii="Arial" w:hAnsi="Arial" w:cs="Arial"/>
              </w:rPr>
              <w:t>amil</w:t>
            </w:r>
            <w:r>
              <w:rPr>
                <w:rFonts w:ascii="Arial" w:hAnsi="Arial" w:cs="Arial"/>
              </w:rPr>
              <w:t>y,</w:t>
            </w:r>
            <w:r w:rsidR="00FB3D12" w:rsidRPr="00365556">
              <w:rPr>
                <w:rFonts w:ascii="Arial" w:hAnsi="Arial" w:cs="Arial"/>
              </w:rPr>
              <w:t xml:space="preserve"> carers and friends of clients</w:t>
            </w:r>
            <w:r>
              <w:rPr>
                <w:rFonts w:ascii="Arial" w:hAnsi="Arial" w:cs="Arial"/>
              </w:rPr>
              <w:t xml:space="preserve"> in the event of the need to notify next of kin of an identified issue</w:t>
            </w:r>
            <w:r w:rsidR="000E4AAE">
              <w:rPr>
                <w:rFonts w:ascii="Arial" w:hAnsi="Arial" w:cs="Arial"/>
              </w:rPr>
              <w:t>.</w:t>
            </w:r>
          </w:p>
          <w:p w:rsidR="00DC420B" w:rsidRPr="009E4D41" w:rsidRDefault="00DC420B" w:rsidP="009E4D41">
            <w:pPr>
              <w:tabs>
                <w:tab w:val="left" w:pos="5138"/>
              </w:tabs>
              <w:rPr>
                <w:rFonts w:ascii="Arial" w:hAnsi="Arial" w:cs="Arial"/>
              </w:rPr>
            </w:pPr>
          </w:p>
        </w:tc>
      </w:tr>
    </w:tbl>
    <w:p w:rsidR="00DC420B" w:rsidRPr="009E4D41" w:rsidRDefault="00DC420B" w:rsidP="00DC420B">
      <w:pPr>
        <w:rPr>
          <w:rFonts w:ascii="Arial" w:hAnsi="Arial" w:cs="Arial"/>
          <w:b/>
        </w:rPr>
      </w:pPr>
    </w:p>
    <w:p w:rsidR="00C75BCD" w:rsidRPr="009E4D41" w:rsidRDefault="00C75BCD" w:rsidP="00C75BCD">
      <w:pPr>
        <w:jc w:val="center"/>
        <w:rPr>
          <w:rFonts w:ascii="Arial" w:hAnsi="Arial" w:cs="Arial"/>
          <w:b/>
        </w:rPr>
      </w:pPr>
      <w:r w:rsidRPr="009E4D41">
        <w:rPr>
          <w:rFonts w:ascii="Arial" w:hAnsi="Arial" w:cs="Arial"/>
          <w:b/>
        </w:rPr>
        <w:t>MAIN RESPONSIBILITIES/DUTIES</w:t>
      </w:r>
    </w:p>
    <w:p w:rsidR="00F9539F" w:rsidRPr="009E4D41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C75BCD" w:rsidRPr="009E4D41" w:rsidTr="009E4D41">
        <w:tc>
          <w:tcPr>
            <w:tcW w:w="10564" w:type="dxa"/>
            <w:shd w:val="clear" w:color="auto" w:fill="auto"/>
            <w:vAlign w:val="center"/>
          </w:tcPr>
          <w:p w:rsidR="00912B0A" w:rsidRPr="009E4D41" w:rsidRDefault="00B20648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Knowledge &amp; Expertise</w:t>
            </w:r>
          </w:p>
          <w:p w:rsidR="00423510" w:rsidRPr="009E4D41" w:rsidRDefault="00423510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795DD9" w:rsidRPr="009E4D41" w:rsidRDefault="00912B0A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experience of working with older people.</w:t>
            </w:r>
          </w:p>
          <w:p w:rsidR="00795DD9" w:rsidRPr="009E4D41" w:rsidRDefault="00795DD9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 xml:space="preserve">Have an understanding of the issues affecting older people and those with disabilities or mental health issues including Parkinson’s, Dementia </w:t>
            </w:r>
            <w:proofErr w:type="spellStart"/>
            <w:r w:rsidRPr="009E4D41">
              <w:rPr>
                <w:rFonts w:ascii="Arial" w:hAnsi="Arial" w:cs="Arial"/>
              </w:rPr>
              <w:t>etc</w:t>
            </w:r>
            <w:proofErr w:type="spellEnd"/>
          </w:p>
          <w:p w:rsidR="00912B0A" w:rsidRDefault="00912B0A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</w:t>
            </w:r>
            <w:r w:rsidR="00BA5189">
              <w:rPr>
                <w:rFonts w:ascii="Arial" w:hAnsi="Arial" w:cs="Arial"/>
              </w:rPr>
              <w:t>a current</w:t>
            </w:r>
            <w:r w:rsidR="00E377D5">
              <w:rPr>
                <w:rFonts w:ascii="Arial" w:hAnsi="Arial" w:cs="Arial"/>
              </w:rPr>
              <w:t xml:space="preserve"> driving</w:t>
            </w:r>
            <w:r w:rsidR="00BA5189">
              <w:rPr>
                <w:rFonts w:ascii="Arial" w:hAnsi="Arial" w:cs="Arial"/>
              </w:rPr>
              <w:t xml:space="preserve"> licence</w:t>
            </w:r>
            <w:r w:rsidR="00E377D5">
              <w:rPr>
                <w:rFonts w:ascii="Arial" w:hAnsi="Arial" w:cs="Arial"/>
              </w:rPr>
              <w:t xml:space="preserve"> and ability to drive a small van.</w:t>
            </w:r>
          </w:p>
          <w:p w:rsidR="00E377D5" w:rsidRDefault="00E377D5" w:rsidP="00E377D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Numeracy and literacy skills.</w:t>
            </w:r>
          </w:p>
          <w:p w:rsidR="00E377D5" w:rsidRDefault="00E377D5" w:rsidP="00E377D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 of Food Hygiene regulations.</w:t>
            </w:r>
          </w:p>
          <w:p w:rsidR="00E377D5" w:rsidRDefault="00E377D5" w:rsidP="00E377D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 of Surrey Heath Borough and surrounding areas.</w:t>
            </w:r>
          </w:p>
          <w:p w:rsidR="00200D88" w:rsidRPr="009E4D41" w:rsidRDefault="00E377D5" w:rsidP="00E377D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work independently.   </w:t>
            </w:r>
          </w:p>
        </w:tc>
      </w:tr>
    </w:tbl>
    <w:p w:rsidR="006431DC" w:rsidRPr="009E4D41" w:rsidRDefault="006431DC" w:rsidP="006431DC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CA748A" w:rsidRPr="009E4D41" w:rsidTr="00365556">
        <w:trPr>
          <w:trHeight w:val="607"/>
        </w:trPr>
        <w:tc>
          <w:tcPr>
            <w:tcW w:w="10564" w:type="dxa"/>
            <w:shd w:val="clear" w:color="auto" w:fill="auto"/>
            <w:vAlign w:val="center"/>
          </w:tcPr>
          <w:p w:rsidR="00455168" w:rsidRDefault="00CA748A" w:rsidP="0036555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L</w:t>
            </w:r>
            <w:r w:rsidRPr="00365556">
              <w:rPr>
                <w:rFonts w:ascii="Arial" w:hAnsi="Arial" w:cs="Arial"/>
                <w:b/>
              </w:rPr>
              <w:t>e</w:t>
            </w:r>
            <w:r w:rsidRPr="009E4D41">
              <w:rPr>
                <w:rFonts w:ascii="Arial" w:hAnsi="Arial" w:cs="Arial"/>
                <w:b/>
              </w:rPr>
              <w:t xml:space="preserve">adership, including </w:t>
            </w:r>
            <w:r w:rsidRPr="00365556">
              <w:rPr>
                <w:rFonts w:ascii="Arial" w:hAnsi="Arial" w:cs="Arial"/>
                <w:b/>
              </w:rPr>
              <w:t>management and</w:t>
            </w:r>
            <w:r w:rsidRPr="009E4D41">
              <w:rPr>
                <w:rFonts w:ascii="Arial" w:hAnsi="Arial" w:cs="Arial"/>
                <w:b/>
              </w:rPr>
              <w:t xml:space="preserve"> supervisory responsibilities</w:t>
            </w:r>
          </w:p>
          <w:p w:rsidR="00365556" w:rsidRDefault="00365556" w:rsidP="0036555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365556" w:rsidRDefault="00365556" w:rsidP="0036555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365556" w:rsidRPr="009E4D41" w:rsidRDefault="00365556" w:rsidP="0036555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None</w:t>
            </w:r>
          </w:p>
        </w:tc>
      </w:tr>
    </w:tbl>
    <w:p w:rsidR="00CA748A" w:rsidRPr="009E4D41" w:rsidRDefault="00CA748A" w:rsidP="006431DC">
      <w:pPr>
        <w:jc w:val="center"/>
        <w:rPr>
          <w:rFonts w:ascii="Arial" w:hAnsi="Arial" w:cs="Arial"/>
        </w:rPr>
      </w:pPr>
    </w:p>
    <w:p w:rsidR="00CA748A" w:rsidRPr="009E4D41" w:rsidRDefault="00CA748A" w:rsidP="006431DC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6431DC" w:rsidRPr="009E4D41" w:rsidTr="009E4D41">
        <w:tc>
          <w:tcPr>
            <w:tcW w:w="10564" w:type="dxa"/>
            <w:shd w:val="clear" w:color="auto" w:fill="auto"/>
            <w:vAlign w:val="center"/>
          </w:tcPr>
          <w:p w:rsidR="006431DC" w:rsidRPr="009E4D41" w:rsidRDefault="00DC420B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lastRenderedPageBreak/>
              <w:t>Financial Accountability</w:t>
            </w:r>
          </w:p>
          <w:p w:rsidR="00CD5AE4" w:rsidRPr="009E4D41" w:rsidRDefault="00CD5AE4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AC2FF8" w:rsidRPr="009E4D41" w:rsidRDefault="00CD5AE4" w:rsidP="00365556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</w:rPr>
              <w:t xml:space="preserve">To ensure the safe collection, counting and reconciliation of cash, cheques </w:t>
            </w:r>
            <w:proofErr w:type="spellStart"/>
            <w:r w:rsidRPr="009E4D41">
              <w:rPr>
                <w:rFonts w:ascii="Arial" w:hAnsi="Arial" w:cs="Arial"/>
              </w:rPr>
              <w:t>etc</w:t>
            </w:r>
            <w:proofErr w:type="spellEnd"/>
            <w:r w:rsidRPr="009E4D41">
              <w:rPr>
                <w:rFonts w:ascii="Arial" w:hAnsi="Arial" w:cs="Arial"/>
              </w:rPr>
              <w:t xml:space="preserve"> from service users</w:t>
            </w:r>
            <w:r w:rsidR="00365556">
              <w:rPr>
                <w:rFonts w:ascii="Arial" w:hAnsi="Arial" w:cs="Arial"/>
              </w:rPr>
              <w:t xml:space="preserve"> as payment for the Meals At Home service</w:t>
            </w:r>
            <w:r w:rsidR="000E4AAE">
              <w:rPr>
                <w:rFonts w:ascii="Arial" w:hAnsi="Arial" w:cs="Arial"/>
              </w:rPr>
              <w:t>.</w:t>
            </w:r>
          </w:p>
        </w:tc>
      </w:tr>
    </w:tbl>
    <w:p w:rsidR="006431DC" w:rsidRPr="009E4D41" w:rsidRDefault="006431DC" w:rsidP="006431D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6431DC" w:rsidRPr="009E4D41" w:rsidTr="009E4D41">
        <w:tc>
          <w:tcPr>
            <w:tcW w:w="10564" w:type="dxa"/>
            <w:shd w:val="clear" w:color="auto" w:fill="auto"/>
            <w:vAlign w:val="center"/>
          </w:tcPr>
          <w:p w:rsidR="006431DC" w:rsidRDefault="00DC420B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Initiative and Independent Action</w:t>
            </w:r>
          </w:p>
          <w:p w:rsidR="00365556" w:rsidRPr="009E4D41" w:rsidRDefault="00365556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8B42D4" w:rsidRPr="00365556" w:rsidRDefault="00365556" w:rsidP="00365556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365556">
              <w:rPr>
                <w:rFonts w:ascii="Arial" w:hAnsi="Arial" w:cs="Arial"/>
              </w:rPr>
              <w:t>To work independently in undertaking one of four delivery rounds on a daily basis.</w:t>
            </w:r>
          </w:p>
          <w:p w:rsidR="00365556" w:rsidRPr="009E4D41" w:rsidRDefault="00365556" w:rsidP="00365556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  <w:b/>
              </w:rPr>
            </w:pPr>
            <w:r w:rsidRPr="00365556">
              <w:rPr>
                <w:rFonts w:ascii="Arial" w:hAnsi="Arial" w:cs="Arial"/>
              </w:rPr>
              <w:t xml:space="preserve">To use initiative in dealing with </w:t>
            </w:r>
            <w:proofErr w:type="gramStart"/>
            <w:r w:rsidRPr="00365556">
              <w:rPr>
                <w:rFonts w:ascii="Arial" w:hAnsi="Arial" w:cs="Arial"/>
              </w:rPr>
              <w:t>issue’s</w:t>
            </w:r>
            <w:proofErr w:type="gramEnd"/>
            <w:r w:rsidRPr="00365556">
              <w:rPr>
                <w:rFonts w:ascii="Arial" w:hAnsi="Arial" w:cs="Arial"/>
              </w:rPr>
              <w:t xml:space="preserve"> arising during</w:t>
            </w:r>
            <w:r w:rsidR="000E4AAE">
              <w:rPr>
                <w:rFonts w:ascii="Arial" w:hAnsi="Arial" w:cs="Arial"/>
              </w:rPr>
              <w:t xml:space="preserve"> the</w:t>
            </w:r>
            <w:r w:rsidRPr="00365556">
              <w:rPr>
                <w:rFonts w:ascii="Arial" w:hAnsi="Arial" w:cs="Arial"/>
              </w:rPr>
              <w:t xml:space="preserve"> course of the delivery round</w:t>
            </w:r>
            <w:r w:rsidR="000E4AA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6431DC" w:rsidRPr="009E4D41" w:rsidRDefault="006431DC" w:rsidP="006431D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857B6B" w:rsidRPr="009E4D41" w:rsidTr="009E4D41">
        <w:tc>
          <w:tcPr>
            <w:tcW w:w="10564" w:type="dxa"/>
            <w:shd w:val="clear" w:color="auto" w:fill="auto"/>
            <w:vAlign w:val="center"/>
          </w:tcPr>
          <w:p w:rsidR="00857B6B" w:rsidRDefault="00DC420B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Planning, Organising and Prioritising</w:t>
            </w:r>
          </w:p>
          <w:p w:rsidR="00365556" w:rsidRPr="009E4D41" w:rsidRDefault="00365556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9E5BD2" w:rsidRPr="00365556" w:rsidRDefault="00365556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365556">
              <w:rPr>
                <w:rFonts w:ascii="Arial" w:hAnsi="Arial" w:cs="Arial"/>
              </w:rPr>
              <w:t>Undertake a daily check of workload and to plan and organise van and route.</w:t>
            </w:r>
          </w:p>
          <w:p w:rsidR="00365556" w:rsidRPr="00365556" w:rsidRDefault="00365556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  <w:b/>
              </w:rPr>
            </w:pPr>
            <w:r w:rsidRPr="00365556">
              <w:rPr>
                <w:rFonts w:ascii="Arial" w:hAnsi="Arial" w:cs="Arial"/>
              </w:rPr>
              <w:t>To ensure road worthiness of van on a daily basis</w:t>
            </w:r>
            <w:r>
              <w:rPr>
                <w:rFonts w:ascii="Arial" w:hAnsi="Arial" w:cs="Arial"/>
              </w:rPr>
              <w:t xml:space="preserve"> and</w:t>
            </w:r>
            <w:r w:rsidRPr="00365556">
              <w:rPr>
                <w:rFonts w:ascii="Arial" w:hAnsi="Arial" w:cs="Arial"/>
              </w:rPr>
              <w:t xml:space="preserve"> to act accordingly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when faults arise.</w:t>
            </w:r>
          </w:p>
          <w:p w:rsidR="00365556" w:rsidRPr="009E4D41" w:rsidRDefault="00C304C3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To keep van clean and tidy at all times.</w:t>
            </w:r>
          </w:p>
        </w:tc>
      </w:tr>
    </w:tbl>
    <w:p w:rsidR="00857B6B" w:rsidRPr="009E4D41" w:rsidRDefault="00857B6B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857B6B" w:rsidRPr="009E4D41" w:rsidTr="009E4D41">
        <w:tc>
          <w:tcPr>
            <w:tcW w:w="10564" w:type="dxa"/>
            <w:shd w:val="clear" w:color="auto" w:fill="auto"/>
            <w:vAlign w:val="center"/>
          </w:tcPr>
          <w:p w:rsidR="00857B6B" w:rsidRPr="009E4D41" w:rsidRDefault="00857B6B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Communication</w:t>
            </w:r>
          </w:p>
          <w:p w:rsidR="00857B6B" w:rsidRDefault="00CA748A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>To be able to commun</w:t>
            </w:r>
            <w:r w:rsidR="00C304C3">
              <w:rPr>
                <w:rFonts w:ascii="Arial" w:hAnsi="Arial" w:cs="Arial"/>
              </w:rPr>
              <w:t>icate effectively</w:t>
            </w:r>
            <w:r w:rsidR="001A6BE2">
              <w:rPr>
                <w:rFonts w:ascii="Arial" w:hAnsi="Arial" w:cs="Arial"/>
              </w:rPr>
              <w:t xml:space="preserve"> </w:t>
            </w:r>
            <w:r w:rsidR="001A4631">
              <w:rPr>
                <w:rFonts w:ascii="Arial" w:hAnsi="Arial" w:cs="Arial"/>
              </w:rPr>
              <w:t>with a range of Stakeholders including clients, family, social care professionals and others.</w:t>
            </w:r>
          </w:p>
          <w:p w:rsidR="001A6BE2" w:rsidRPr="009E4D41" w:rsidRDefault="001A6BE2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communicate verbally and in writing.</w:t>
            </w:r>
          </w:p>
          <w:p w:rsidR="00CA748A" w:rsidRPr="009E4D41" w:rsidRDefault="00CA748A" w:rsidP="00C304C3">
            <w:pPr>
              <w:tabs>
                <w:tab w:val="left" w:pos="5148"/>
              </w:tabs>
              <w:ind w:left="284"/>
              <w:rPr>
                <w:rFonts w:ascii="Arial" w:hAnsi="Arial" w:cs="Arial"/>
                <w:b/>
              </w:rPr>
            </w:pPr>
          </w:p>
        </w:tc>
      </w:tr>
    </w:tbl>
    <w:p w:rsidR="00857B6B" w:rsidRPr="009E4D41" w:rsidRDefault="00857B6B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7A0687" w:rsidRPr="009E4D41" w:rsidTr="009E4D41">
        <w:tc>
          <w:tcPr>
            <w:tcW w:w="10564" w:type="dxa"/>
            <w:shd w:val="clear" w:color="auto" w:fill="auto"/>
            <w:vAlign w:val="center"/>
          </w:tcPr>
          <w:p w:rsidR="007A0687" w:rsidRPr="009E4D41" w:rsidRDefault="00DC420B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9E4D41">
              <w:rPr>
                <w:rFonts w:ascii="Arial" w:hAnsi="Arial" w:cs="Arial"/>
                <w:b/>
              </w:rPr>
              <w:t>Customer Service</w:t>
            </w:r>
          </w:p>
          <w:p w:rsidR="007A0687" w:rsidRPr="009E4D41" w:rsidRDefault="00795DD9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>To provide high levels of customer service to</w:t>
            </w:r>
            <w:r w:rsidR="001A6BE2">
              <w:rPr>
                <w:rFonts w:ascii="Arial" w:hAnsi="Arial" w:cs="Arial"/>
              </w:rPr>
              <w:t xml:space="preserve"> all service users.</w:t>
            </w:r>
          </w:p>
          <w:p w:rsidR="00795DD9" w:rsidRPr="009E4D41" w:rsidRDefault="00795DD9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>To provide support, advice and assistance as required to service users and others as and when requested</w:t>
            </w:r>
            <w:r w:rsidR="000E4AAE">
              <w:rPr>
                <w:rFonts w:ascii="Arial" w:hAnsi="Arial" w:cs="Arial"/>
              </w:rPr>
              <w:t>.</w:t>
            </w:r>
          </w:p>
          <w:p w:rsidR="00095564" w:rsidRPr="009E4D41" w:rsidRDefault="00095564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>Maintain a professional yet friendly approach at all times and ensure continuity in the levels of customer service provided to all service users</w:t>
            </w:r>
            <w:r w:rsidR="000E4AAE">
              <w:rPr>
                <w:rFonts w:ascii="Arial" w:hAnsi="Arial" w:cs="Arial"/>
              </w:rPr>
              <w:t>.</w:t>
            </w:r>
          </w:p>
        </w:tc>
      </w:tr>
    </w:tbl>
    <w:p w:rsidR="007A0687" w:rsidRPr="009E4D41" w:rsidRDefault="007A0687" w:rsidP="007A0687">
      <w:pPr>
        <w:rPr>
          <w:rFonts w:ascii="Arial" w:hAnsi="Arial" w:cs="Arial"/>
        </w:rPr>
      </w:pPr>
    </w:p>
    <w:p w:rsidR="00BD5E84" w:rsidRPr="009E4D41" w:rsidRDefault="00BD5E84" w:rsidP="00BD5E8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BD5E84" w:rsidRPr="009E4D41" w:rsidTr="001A6BE2">
        <w:trPr>
          <w:trHeight w:val="1403"/>
        </w:trPr>
        <w:tc>
          <w:tcPr>
            <w:tcW w:w="10564" w:type="dxa"/>
            <w:shd w:val="clear" w:color="auto" w:fill="auto"/>
            <w:vAlign w:val="center"/>
          </w:tcPr>
          <w:p w:rsidR="00BD5E84" w:rsidRPr="009E4D41" w:rsidRDefault="001A6BE2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</w:t>
            </w:r>
            <w:r w:rsidR="00BD5E84" w:rsidRPr="009E4D41">
              <w:rPr>
                <w:rFonts w:ascii="Arial" w:hAnsi="Arial" w:cs="Arial"/>
                <w:b/>
              </w:rPr>
              <w:t>ealth and Safety</w:t>
            </w:r>
          </w:p>
          <w:p w:rsidR="00D7378F" w:rsidRPr="009E4D41" w:rsidRDefault="00D7378F" w:rsidP="009E4D41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BD5E84" w:rsidRPr="009E4D41" w:rsidRDefault="00D7378F" w:rsidP="009E4D41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 xml:space="preserve">Have </w:t>
            </w:r>
            <w:proofErr w:type="gramStart"/>
            <w:r w:rsidRPr="009E4D41">
              <w:rPr>
                <w:rFonts w:ascii="Arial" w:hAnsi="Arial" w:cs="Arial"/>
              </w:rPr>
              <w:t>day to day</w:t>
            </w:r>
            <w:proofErr w:type="gramEnd"/>
            <w:r w:rsidR="001A6BE2">
              <w:rPr>
                <w:rFonts w:ascii="Arial" w:hAnsi="Arial" w:cs="Arial"/>
              </w:rPr>
              <w:t xml:space="preserve"> responsibility for their own Health and Safety,</w:t>
            </w:r>
            <w:r w:rsidRPr="009E4D41">
              <w:rPr>
                <w:rFonts w:ascii="Arial" w:hAnsi="Arial" w:cs="Arial"/>
              </w:rPr>
              <w:t xml:space="preserve"> including identifying risks in order to promote the safety of service users, staff and themselves</w:t>
            </w:r>
            <w:r w:rsidR="000E4AAE">
              <w:rPr>
                <w:rFonts w:ascii="Arial" w:hAnsi="Arial" w:cs="Arial"/>
              </w:rPr>
              <w:t>.</w:t>
            </w:r>
          </w:p>
          <w:p w:rsidR="009E5BD2" w:rsidRPr="001A6BE2" w:rsidRDefault="008B42D4" w:rsidP="001A6BE2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9E4D41">
              <w:rPr>
                <w:rFonts w:ascii="Arial" w:hAnsi="Arial" w:cs="Arial"/>
              </w:rPr>
              <w:t>To report and record all accidents in accordance with the Council’s Health and Safety Policy</w:t>
            </w:r>
            <w:r w:rsidR="000E4AAE">
              <w:rPr>
                <w:rFonts w:ascii="Arial" w:hAnsi="Arial" w:cs="Arial"/>
              </w:rPr>
              <w:t>.</w:t>
            </w:r>
          </w:p>
        </w:tc>
      </w:tr>
    </w:tbl>
    <w:p w:rsidR="00BD5E84" w:rsidRPr="009E4D41" w:rsidRDefault="00BD5E84" w:rsidP="00BD5E8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1A6BE2" w:rsidRPr="009E4D41" w:rsidTr="00B840AF">
        <w:trPr>
          <w:trHeight w:val="1403"/>
        </w:trPr>
        <w:tc>
          <w:tcPr>
            <w:tcW w:w="10564" w:type="dxa"/>
            <w:shd w:val="clear" w:color="auto" w:fill="auto"/>
            <w:vAlign w:val="center"/>
          </w:tcPr>
          <w:p w:rsidR="001A6BE2" w:rsidRPr="009E4D41" w:rsidRDefault="001A6BE2" w:rsidP="00B840AF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General </w:t>
            </w:r>
          </w:p>
          <w:p w:rsidR="001A6BE2" w:rsidRPr="009E4D41" w:rsidRDefault="001A6BE2" w:rsidP="00B840AF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:rsidR="001A6BE2" w:rsidRDefault="001A6BE2" w:rsidP="00B840AF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prepared to work unsociable hours in the event of a civil emergency</w:t>
            </w:r>
            <w:r w:rsidR="000E4AAE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  <w:p w:rsidR="001A6BE2" w:rsidRPr="001A6BE2" w:rsidRDefault="001A6BE2" w:rsidP="00B840AF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prepared to support the weekend Meals at Home service on an infrequent basis, as and when required.</w:t>
            </w:r>
          </w:p>
        </w:tc>
      </w:tr>
    </w:tbl>
    <w:p w:rsidR="00BD5E84" w:rsidRDefault="00BD5E84" w:rsidP="007A0687">
      <w:pPr>
        <w:rPr>
          <w:rFonts w:ascii="Arial" w:hAnsi="Arial" w:cs="Arial"/>
        </w:rPr>
      </w:pPr>
    </w:p>
    <w:p w:rsidR="001A6BE2" w:rsidRPr="009E4D41" w:rsidRDefault="001A6BE2" w:rsidP="007A0687">
      <w:pPr>
        <w:rPr>
          <w:rFonts w:ascii="Arial" w:hAnsi="Arial" w:cs="Arial"/>
        </w:rPr>
      </w:pPr>
    </w:p>
    <w:p w:rsidR="007A0687" w:rsidRDefault="007A0687" w:rsidP="007A0687"/>
    <w:sectPr w:rsidR="007A0687" w:rsidSect="00F9539F">
      <w:pgSz w:w="11906" w:h="16838"/>
      <w:pgMar w:top="567" w:right="849" w:bottom="426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D081C"/>
    <w:multiLevelType w:val="hybridMultilevel"/>
    <w:tmpl w:val="B2A4B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5D5CD8"/>
    <w:multiLevelType w:val="hybridMultilevel"/>
    <w:tmpl w:val="23DC0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91E32"/>
    <w:multiLevelType w:val="hybridMultilevel"/>
    <w:tmpl w:val="25884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17B7B"/>
    <w:multiLevelType w:val="hybridMultilevel"/>
    <w:tmpl w:val="7B3E6E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AEE"/>
    <w:rsid w:val="00000ABE"/>
    <w:rsid w:val="000405B7"/>
    <w:rsid w:val="00085E9A"/>
    <w:rsid w:val="00095564"/>
    <w:rsid w:val="000C45DE"/>
    <w:rsid w:val="000E3110"/>
    <w:rsid w:val="000E4AAE"/>
    <w:rsid w:val="001043D4"/>
    <w:rsid w:val="001A4631"/>
    <w:rsid w:val="001A6BE2"/>
    <w:rsid w:val="00200D88"/>
    <w:rsid w:val="00252E13"/>
    <w:rsid w:val="0034167C"/>
    <w:rsid w:val="00343EFC"/>
    <w:rsid w:val="00365556"/>
    <w:rsid w:val="003F4104"/>
    <w:rsid w:val="003F4F8C"/>
    <w:rsid w:val="00423510"/>
    <w:rsid w:val="00455168"/>
    <w:rsid w:val="005269FD"/>
    <w:rsid w:val="00526E92"/>
    <w:rsid w:val="005D29E1"/>
    <w:rsid w:val="006431DC"/>
    <w:rsid w:val="006746BA"/>
    <w:rsid w:val="00712C8E"/>
    <w:rsid w:val="00795DD9"/>
    <w:rsid w:val="007A0687"/>
    <w:rsid w:val="007F47C5"/>
    <w:rsid w:val="00857B6B"/>
    <w:rsid w:val="008B42D4"/>
    <w:rsid w:val="00912B0A"/>
    <w:rsid w:val="009149A1"/>
    <w:rsid w:val="009E4D41"/>
    <w:rsid w:val="009E5BD2"/>
    <w:rsid w:val="00A375AE"/>
    <w:rsid w:val="00A85C7A"/>
    <w:rsid w:val="00A97BBD"/>
    <w:rsid w:val="00AC2FF8"/>
    <w:rsid w:val="00B20648"/>
    <w:rsid w:val="00B840AF"/>
    <w:rsid w:val="00BA2AA3"/>
    <w:rsid w:val="00BA5189"/>
    <w:rsid w:val="00BD5E84"/>
    <w:rsid w:val="00C304C3"/>
    <w:rsid w:val="00C75BCD"/>
    <w:rsid w:val="00CA748A"/>
    <w:rsid w:val="00CD5AE4"/>
    <w:rsid w:val="00D15A3B"/>
    <w:rsid w:val="00D16AEE"/>
    <w:rsid w:val="00D7378F"/>
    <w:rsid w:val="00D7462A"/>
    <w:rsid w:val="00DC420B"/>
    <w:rsid w:val="00E377D5"/>
    <w:rsid w:val="00E52118"/>
    <w:rsid w:val="00EE3A67"/>
    <w:rsid w:val="00F32AAD"/>
    <w:rsid w:val="00F367F3"/>
    <w:rsid w:val="00F9539F"/>
    <w:rsid w:val="00F960B7"/>
    <w:rsid w:val="00FB3D12"/>
    <w:rsid w:val="00FE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4:docId w14:val="486BA9A6"/>
  <w15:chartTrackingRefBased/>
  <w15:docId w15:val="{354295CD-C704-411C-83D2-10A23C94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16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40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F05E01D8</Template>
  <TotalTime>1</TotalTime>
  <Pages>2</Pages>
  <Words>461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SURREY HEATH BOROUGH COUNCIL</vt:lpstr>
    </vt:vector>
  </TitlesOfParts>
  <Company>SHBC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SURREY HEATH BOROUGH COUNCIL</dc:title>
  <dc:subject/>
  <dc:creator>andreav</dc:creator>
  <cp:keywords/>
  <cp:lastModifiedBy>Amanda Cherry</cp:lastModifiedBy>
  <cp:revision>2</cp:revision>
  <cp:lastPrinted>2008-05-02T08:50:00Z</cp:lastPrinted>
  <dcterms:created xsi:type="dcterms:W3CDTF">2019-03-08T14:53:00Z</dcterms:created>
  <dcterms:modified xsi:type="dcterms:W3CDTF">2019-03-08T14:53:00Z</dcterms:modified>
</cp:coreProperties>
</file>