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2C0" w:rsidRDefault="008C52C0" w:rsidP="00E101F5">
      <w:pPr>
        <w:tabs>
          <w:tab w:val="left" w:pos="1134"/>
          <w:tab w:val="left" w:pos="6840"/>
        </w:tabs>
        <w:overflowPunct w:val="0"/>
        <w:autoSpaceDE w:val="0"/>
        <w:autoSpaceDN w:val="0"/>
        <w:adjustRightInd w:val="0"/>
        <w:jc w:val="right"/>
        <w:rPr>
          <w:b/>
          <w:sz w:val="22"/>
          <w:szCs w:val="20"/>
        </w:rPr>
      </w:pPr>
    </w:p>
    <w:p w:rsidR="008C52C0" w:rsidRPr="002E0C7F" w:rsidRDefault="001B6816">
      <w:pPr>
        <w:tabs>
          <w:tab w:val="left" w:pos="1134"/>
        </w:tabs>
        <w:overflowPunct w:val="0"/>
        <w:autoSpaceDE w:val="0"/>
        <w:autoSpaceDN w:val="0"/>
        <w:adjustRightInd w:val="0"/>
        <w:jc w:val="center"/>
        <w:rPr>
          <w:b/>
        </w:rPr>
      </w:pPr>
      <w:r w:rsidRPr="002E0C7F">
        <w:rPr>
          <w:b/>
        </w:rPr>
        <w:t xml:space="preserve">SURREY HEATH </w:t>
      </w:r>
      <w:r w:rsidR="008C52C0" w:rsidRPr="002E0C7F">
        <w:rPr>
          <w:b/>
        </w:rPr>
        <w:t xml:space="preserve">BOROUGH </w:t>
      </w:r>
      <w:r w:rsidRPr="002E0C7F">
        <w:rPr>
          <w:b/>
        </w:rPr>
        <w:t>COUNCIL</w:t>
      </w:r>
    </w:p>
    <w:p w:rsidR="008C52C0" w:rsidRDefault="008C52C0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0"/>
        </w:rPr>
      </w:pPr>
    </w:p>
    <w:p w:rsidR="00C068D6" w:rsidRPr="002E0C7F" w:rsidRDefault="008C52C0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2E0C7F">
        <w:rPr>
          <w:b/>
        </w:rPr>
        <w:t>PERSON SPECIFICATION</w:t>
      </w:r>
      <w:r w:rsidR="00C068D6" w:rsidRPr="002E0C7F">
        <w:rPr>
          <w:b/>
        </w:rPr>
        <w:t xml:space="preserve"> &amp;</w:t>
      </w:r>
      <w:r w:rsidR="003E07DB" w:rsidRPr="002E0C7F">
        <w:rPr>
          <w:b/>
        </w:rPr>
        <w:t xml:space="preserve"> COMPETENCY</w:t>
      </w:r>
      <w:r w:rsidR="00C068D6" w:rsidRPr="002E0C7F">
        <w:rPr>
          <w:b/>
        </w:rPr>
        <w:t xml:space="preserve"> FRAMEWORK</w:t>
      </w:r>
    </w:p>
    <w:p w:rsidR="008C52C0" w:rsidRDefault="00C068D6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0"/>
        </w:rPr>
      </w:pPr>
      <w:r>
        <w:rPr>
          <w:b/>
          <w:sz w:val="22"/>
        </w:rPr>
        <w:t>(</w:t>
      </w:r>
      <w:proofErr w:type="gramStart"/>
      <w:r>
        <w:rPr>
          <w:b/>
          <w:sz w:val="22"/>
        </w:rPr>
        <w:t>desired</w:t>
      </w:r>
      <w:proofErr w:type="gramEnd"/>
      <w:r>
        <w:rPr>
          <w:b/>
          <w:sz w:val="22"/>
        </w:rPr>
        <w:t xml:space="preserve"> behaviours &amp; outcomes)</w:t>
      </w:r>
    </w:p>
    <w:p w:rsidR="003E07DB" w:rsidRPr="004C4D21" w:rsidRDefault="003E07DB" w:rsidP="003E07DB">
      <w:pPr>
        <w:ind w:left="-840"/>
        <w:rPr>
          <w:rFonts w:cs="Arial"/>
          <w:b/>
        </w:rPr>
      </w:pPr>
    </w:p>
    <w:p w:rsidR="003E07DB" w:rsidRPr="004C4D21" w:rsidRDefault="003028C2" w:rsidP="003E07DB">
      <w:pPr>
        <w:ind w:left="600" w:hanging="1440"/>
        <w:jc w:val="both"/>
        <w:rPr>
          <w:rFonts w:cs="Arial"/>
          <w:b/>
          <w:i/>
          <w:sz w:val="22"/>
          <w:szCs w:val="22"/>
        </w:rPr>
      </w:pPr>
      <w:r>
        <w:rPr>
          <w:rFonts w:cs="Arial"/>
          <w:b/>
          <w:i/>
          <w:sz w:val="22"/>
          <w:szCs w:val="22"/>
        </w:rPr>
        <w:t>Please note:</w:t>
      </w:r>
      <w:r>
        <w:rPr>
          <w:rFonts w:cs="Arial"/>
          <w:b/>
          <w:i/>
          <w:sz w:val="22"/>
          <w:szCs w:val="22"/>
        </w:rPr>
        <w:tab/>
        <w:t>The criteria</w:t>
      </w:r>
      <w:r w:rsidR="003E07DB" w:rsidRPr="004C4D21">
        <w:rPr>
          <w:rFonts w:cs="Arial"/>
          <w:b/>
          <w:i/>
          <w:sz w:val="22"/>
          <w:szCs w:val="22"/>
        </w:rPr>
        <w:t xml:space="preserve"> specified on this form </w:t>
      </w:r>
      <w:proofErr w:type="gramStart"/>
      <w:r w:rsidR="003E07DB" w:rsidRPr="004C4D21">
        <w:rPr>
          <w:rFonts w:cs="Arial"/>
          <w:b/>
          <w:i/>
          <w:sz w:val="22"/>
          <w:szCs w:val="22"/>
        </w:rPr>
        <w:t>will be used</w:t>
      </w:r>
      <w:proofErr w:type="gramEnd"/>
      <w:r w:rsidR="003E07DB" w:rsidRPr="004C4D21">
        <w:rPr>
          <w:rFonts w:cs="Arial"/>
          <w:b/>
          <w:i/>
          <w:sz w:val="22"/>
          <w:szCs w:val="22"/>
        </w:rPr>
        <w:t xml:space="preserve"> as guidance when shortlisting all applica</w:t>
      </w:r>
      <w:r w:rsidR="002E0C7F">
        <w:rPr>
          <w:rFonts w:cs="Arial"/>
          <w:b/>
          <w:i/>
          <w:sz w:val="22"/>
          <w:szCs w:val="22"/>
        </w:rPr>
        <w:t xml:space="preserve">tions and again at interview.  </w:t>
      </w:r>
      <w:r w:rsidR="003E07DB" w:rsidRPr="004C4D21">
        <w:rPr>
          <w:rFonts w:cs="Arial"/>
          <w:b/>
          <w:i/>
          <w:sz w:val="22"/>
          <w:szCs w:val="22"/>
        </w:rPr>
        <w:t>Please ensure you provide evidence within your Application, giving examples where appropriate, as to how you meet the specified requirement</w:t>
      </w:r>
      <w:r w:rsidR="002E0C7F">
        <w:rPr>
          <w:rFonts w:cs="Arial"/>
          <w:b/>
          <w:i/>
          <w:sz w:val="22"/>
          <w:szCs w:val="22"/>
        </w:rPr>
        <w:t>s</w:t>
      </w:r>
      <w:r w:rsidR="003E07DB" w:rsidRPr="004C4D21">
        <w:rPr>
          <w:rFonts w:cs="Arial"/>
          <w:b/>
          <w:i/>
          <w:sz w:val="22"/>
          <w:szCs w:val="22"/>
        </w:rPr>
        <w:t xml:space="preserve"> for the job.  Thank you.</w:t>
      </w:r>
    </w:p>
    <w:p w:rsidR="003E07DB" w:rsidRDefault="003E07DB">
      <w:pPr>
        <w:overflowPunct w:val="0"/>
        <w:autoSpaceDE w:val="0"/>
        <w:autoSpaceDN w:val="0"/>
        <w:adjustRightInd w:val="0"/>
        <w:jc w:val="center"/>
        <w:rPr>
          <w:b/>
          <w:sz w:val="22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5130"/>
      </w:tblGrid>
      <w:tr w:rsidR="008C52C0" w:rsidRPr="003E07DB" w:rsidTr="002E0C7F">
        <w:tc>
          <w:tcPr>
            <w:tcW w:w="5130" w:type="dxa"/>
          </w:tcPr>
          <w:p w:rsidR="008C52C0" w:rsidRPr="002D16BF" w:rsidRDefault="008E7460">
            <w:pPr>
              <w:overflowPunct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/>
              </w:rPr>
              <w:t>Service</w:t>
            </w:r>
            <w:r w:rsidR="008C52C0" w:rsidRPr="003E07DB">
              <w:rPr>
                <w:b/>
              </w:rPr>
              <w:t>:</w:t>
            </w:r>
            <w:r w:rsidR="00FB60B5">
              <w:rPr>
                <w:b/>
              </w:rPr>
              <w:t xml:space="preserve"> </w:t>
            </w:r>
            <w:r w:rsidR="002D16BF">
              <w:rPr>
                <w:bCs/>
              </w:rPr>
              <w:t>Transformation</w:t>
            </w:r>
          </w:p>
          <w:p w:rsidR="008C52C0" w:rsidRPr="003E07DB" w:rsidRDefault="008C52C0">
            <w:pPr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5130" w:type="dxa"/>
          </w:tcPr>
          <w:p w:rsidR="008C52C0" w:rsidRPr="002E0C7F" w:rsidRDefault="002E0C7F" w:rsidP="000F7665">
            <w:pPr>
              <w:overflowPunct w:val="0"/>
              <w:autoSpaceDE w:val="0"/>
              <w:autoSpaceDN w:val="0"/>
              <w:adjustRightInd w:val="0"/>
            </w:pPr>
            <w:r>
              <w:rPr>
                <w:b/>
              </w:rPr>
              <w:t>Job Title:</w:t>
            </w:r>
            <w:r w:rsidR="00FB60B5">
              <w:rPr>
                <w:b/>
              </w:rPr>
              <w:t xml:space="preserve"> </w:t>
            </w:r>
            <w:sdt>
              <w:sdtPr>
                <w:rPr>
                  <w:rStyle w:val="Main"/>
                </w:rPr>
                <w:alias w:val="JobTitle"/>
                <w:tag w:val="JobTitle"/>
                <w:id w:val="-243723377"/>
                <w:placeholder>
                  <w:docPart w:val="6ADF46C05A204F9295A60F2B5C2C6FEA"/>
                </w:placeholder>
                <w:text/>
              </w:sdtPr>
              <w:sdtEndPr>
                <w:rPr>
                  <w:rStyle w:val="DefaultParagraphFont"/>
                  <w:b/>
                </w:rPr>
              </w:sdtEndPr>
              <w:sdtContent>
                <w:r w:rsidR="002D16BF">
                  <w:rPr>
                    <w:rStyle w:val="Main"/>
                  </w:rPr>
                  <w:t>Economic Development Apprentice</w:t>
                </w:r>
              </w:sdtContent>
            </w:sdt>
          </w:p>
        </w:tc>
      </w:tr>
      <w:tr w:rsidR="008C52C0" w:rsidRPr="003E07DB" w:rsidTr="002E0C7F">
        <w:tc>
          <w:tcPr>
            <w:tcW w:w="5130" w:type="dxa"/>
          </w:tcPr>
          <w:p w:rsidR="008C52C0" w:rsidRDefault="008E746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Team</w:t>
            </w:r>
            <w:r w:rsidR="008C52C0" w:rsidRPr="003E07DB">
              <w:rPr>
                <w:b/>
              </w:rPr>
              <w:t xml:space="preserve">: </w:t>
            </w:r>
            <w:r w:rsidR="008636CA" w:rsidRPr="008636CA">
              <w:rPr>
                <w:bCs/>
              </w:rPr>
              <w:t>Economic Development</w:t>
            </w:r>
          </w:p>
          <w:p w:rsidR="008C52C0" w:rsidRPr="003E07DB" w:rsidRDefault="008C52C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130" w:type="dxa"/>
          </w:tcPr>
          <w:p w:rsidR="003E07DB" w:rsidRDefault="008C52C0">
            <w:pPr>
              <w:overflowPunct w:val="0"/>
              <w:autoSpaceDE w:val="0"/>
              <w:autoSpaceDN w:val="0"/>
              <w:adjustRightInd w:val="0"/>
            </w:pPr>
            <w:r w:rsidRPr="003E07DB">
              <w:rPr>
                <w:b/>
              </w:rPr>
              <w:t>Post Number:</w:t>
            </w:r>
            <w:r w:rsidRPr="003E07DB">
              <w:t xml:space="preserve"> </w:t>
            </w:r>
            <w:sdt>
              <w:sdtPr>
                <w:rPr>
                  <w:rStyle w:val="Main"/>
                </w:rPr>
                <w:alias w:val="PostNo"/>
                <w:tag w:val="PostNo"/>
                <w:id w:val="-1203246309"/>
                <w:placeholder>
                  <w:docPart w:val="213F29BC5C214C19B5D102FACC29A51D"/>
                </w:placeholder>
                <w:text/>
              </w:sdtPr>
              <w:sdtEndPr>
                <w:rPr>
                  <w:rStyle w:val="DefaultParagraphFont"/>
                </w:rPr>
              </w:sdtEndPr>
              <w:sdtContent>
                <w:r w:rsidR="008636CA">
                  <w:rPr>
                    <w:rStyle w:val="Main"/>
                  </w:rPr>
                  <w:t>TBC</w:t>
                </w:r>
              </w:sdtContent>
            </w:sdt>
          </w:p>
          <w:p w:rsidR="008C52C0" w:rsidRPr="003E07DB" w:rsidRDefault="008C52C0">
            <w:pPr>
              <w:overflowPunct w:val="0"/>
              <w:autoSpaceDE w:val="0"/>
              <w:autoSpaceDN w:val="0"/>
              <w:adjustRightInd w:val="0"/>
            </w:pPr>
          </w:p>
        </w:tc>
      </w:tr>
    </w:tbl>
    <w:p w:rsidR="003E07DB" w:rsidRPr="003E07DB" w:rsidRDefault="003E07DB">
      <w:pPr>
        <w:overflowPunct w:val="0"/>
        <w:autoSpaceDE w:val="0"/>
        <w:autoSpaceDN w:val="0"/>
        <w:adjustRightInd w:val="0"/>
      </w:pPr>
    </w:p>
    <w:tbl>
      <w:tblPr>
        <w:tblW w:w="10260" w:type="dxa"/>
        <w:tblInd w:w="-7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9942FC" w:rsidTr="00C4029E">
        <w:trPr>
          <w:cantSplit/>
          <w:trHeight w:val="5838"/>
        </w:trPr>
        <w:tc>
          <w:tcPr>
            <w:tcW w:w="8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32C2" w:rsidRDefault="004132C2" w:rsidP="00C4029E">
            <w:pPr>
              <w:rPr>
                <w:rFonts w:cs="Arial"/>
                <w:b/>
              </w:rPr>
            </w:pPr>
            <w:r w:rsidRPr="004C4D21">
              <w:rPr>
                <w:rFonts w:cs="Arial"/>
                <w:b/>
                <w:u w:val="single"/>
              </w:rPr>
              <w:t>KNOWLEDGE &amp; EXPERTISE</w:t>
            </w:r>
            <w:r>
              <w:rPr>
                <w:rFonts w:cs="Arial"/>
                <w:b/>
                <w:u w:val="single"/>
              </w:rPr>
              <w:t xml:space="preserve"> </w:t>
            </w:r>
            <w:r>
              <w:rPr>
                <w:rFonts w:cs="Arial"/>
                <w:b/>
              </w:rPr>
              <w:t>(i</w:t>
            </w:r>
            <w:r w:rsidRPr="004C4D21">
              <w:rPr>
                <w:rFonts w:cs="Arial"/>
                <w:b/>
              </w:rPr>
              <w:t xml:space="preserve">ncluding </w:t>
            </w:r>
            <w:r>
              <w:rPr>
                <w:rFonts w:cs="Arial"/>
                <w:b/>
              </w:rPr>
              <w:t>q</w:t>
            </w:r>
            <w:r w:rsidRPr="004C4D21">
              <w:rPr>
                <w:rFonts w:cs="Arial"/>
                <w:b/>
              </w:rPr>
              <w:t>ualifications/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>ducation</w:t>
            </w:r>
            <w:r>
              <w:rPr>
                <w:rFonts w:cs="Arial"/>
                <w:b/>
              </w:rPr>
              <w:t>,</w:t>
            </w:r>
            <w:r w:rsidRPr="004C4D21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t</w:t>
            </w:r>
            <w:r w:rsidRPr="004C4D21">
              <w:rPr>
                <w:rFonts w:cs="Arial"/>
                <w:b/>
              </w:rPr>
              <w:t xml:space="preserve">raining, 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 xml:space="preserve">xperience, </w:t>
            </w:r>
            <w:r>
              <w:rPr>
                <w:rFonts w:cs="Arial"/>
                <w:b/>
              </w:rPr>
              <w:t>s</w:t>
            </w:r>
            <w:r w:rsidRPr="004C4D21">
              <w:rPr>
                <w:rFonts w:cs="Arial"/>
                <w:b/>
              </w:rPr>
              <w:t>kills</w:t>
            </w:r>
            <w:r>
              <w:rPr>
                <w:rFonts w:cs="Arial"/>
                <w:b/>
              </w:rPr>
              <w:t>, a</w:t>
            </w:r>
            <w:r w:rsidRPr="004C4D21">
              <w:rPr>
                <w:rFonts w:cs="Arial"/>
                <w:b/>
              </w:rPr>
              <w:t>bility and knowledge)</w:t>
            </w:r>
            <w:r>
              <w:rPr>
                <w:rFonts w:cs="Arial"/>
                <w:b/>
              </w:rPr>
              <w:t>:</w:t>
            </w:r>
          </w:p>
          <w:p w:rsidR="004132C2" w:rsidRDefault="004132C2" w:rsidP="00C4029E">
            <w:pPr>
              <w:rPr>
                <w:rFonts w:cs="Arial"/>
                <w:b/>
              </w:rPr>
            </w:pPr>
          </w:p>
          <w:p w:rsidR="004132C2" w:rsidRDefault="004132C2" w:rsidP="00C4029E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ESSENTIAL :</w:t>
            </w:r>
          </w:p>
          <w:p w:rsidR="00147D9D" w:rsidRDefault="00147D9D" w:rsidP="00C4029E">
            <w:pPr>
              <w:rPr>
                <w:rFonts w:cs="Arial"/>
                <w:b/>
              </w:rPr>
            </w:pPr>
          </w:p>
          <w:p w:rsidR="000F7665" w:rsidRDefault="00961890" w:rsidP="00147D9D">
            <w:pPr>
              <w:pStyle w:val="ListParagraph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Ability</w:t>
            </w:r>
            <w:r w:rsidR="006C6606">
              <w:t xml:space="preserve"> to utilise </w:t>
            </w:r>
            <w:r>
              <w:t xml:space="preserve">relevant IT </w:t>
            </w:r>
          </w:p>
          <w:p w:rsidR="0084246D" w:rsidRDefault="0084246D" w:rsidP="00147D9D">
            <w:pPr>
              <w:pStyle w:val="ListParagraph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Able to follow processes</w:t>
            </w:r>
          </w:p>
          <w:p w:rsidR="00330B4A" w:rsidRDefault="00330B4A" w:rsidP="00147D9D">
            <w:pPr>
              <w:pStyle w:val="ListParagraph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 xml:space="preserve">Interest in the Economy, </w:t>
            </w:r>
            <w:r w:rsidR="00816765">
              <w:t>Politics</w:t>
            </w:r>
            <w:r w:rsidR="00222361">
              <w:t>, policy and Local Authorities</w:t>
            </w:r>
            <w:r w:rsidR="007841BE">
              <w:t xml:space="preserve"> </w:t>
            </w:r>
          </w:p>
          <w:p w:rsidR="00E34FE1" w:rsidRDefault="00E34FE1" w:rsidP="00147D9D">
            <w:pPr>
              <w:pStyle w:val="ListParagraph"/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Good Standard of education up to GCSE level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3E07DB">
              <w:rPr>
                <w:b/>
              </w:rPr>
              <w:t>DESIRABLE :</w:t>
            </w:r>
          </w:p>
          <w:p w:rsidR="004132C2" w:rsidRDefault="00644270" w:rsidP="000F7665">
            <w:pPr>
              <w:numPr>
                <w:ilvl w:val="0"/>
                <w:numId w:val="1"/>
              </w:numPr>
              <w:tabs>
                <w:tab w:val="num" w:pos="-138"/>
                <w:tab w:val="num" w:pos="210"/>
              </w:tabs>
              <w:overflowPunct w:val="0"/>
              <w:autoSpaceDE w:val="0"/>
              <w:autoSpaceDN w:val="0"/>
              <w:adjustRightInd w:val="0"/>
              <w:spacing w:after="60"/>
              <w:ind w:left="222" w:hanging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Education up to A-Level</w:t>
            </w:r>
          </w:p>
          <w:p w:rsidR="00644270" w:rsidRPr="002C7B0E" w:rsidRDefault="00644270" w:rsidP="000F7665">
            <w:pPr>
              <w:numPr>
                <w:ilvl w:val="0"/>
                <w:numId w:val="1"/>
              </w:numPr>
              <w:tabs>
                <w:tab w:val="num" w:pos="-138"/>
                <w:tab w:val="num" w:pos="210"/>
              </w:tabs>
              <w:overflowPunct w:val="0"/>
              <w:autoSpaceDE w:val="0"/>
              <w:autoSpaceDN w:val="0"/>
              <w:adjustRightInd w:val="0"/>
              <w:spacing w:after="60"/>
              <w:ind w:left="222" w:hanging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Experience in working as an individual and as a team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:rsidR="004132C2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4132C2" w:rsidRDefault="002F5EBD" w:rsidP="00C4029E">
            <w:pPr>
              <w:rPr>
                <w:rFonts w:cs="Arial"/>
              </w:rPr>
            </w:pPr>
            <w:r>
              <w:rPr>
                <w:rFonts w:cs="Arial"/>
              </w:rPr>
              <w:t>A/I</w:t>
            </w:r>
            <w:r w:rsidR="004132C2" w:rsidRPr="009942FC">
              <w:rPr>
                <w:rFonts w:cs="Arial"/>
              </w:rPr>
              <w:t xml:space="preserve">     </w:t>
            </w:r>
          </w:p>
          <w:p w:rsidR="004132C2" w:rsidRDefault="002F5EBD" w:rsidP="00C4029E">
            <w:pPr>
              <w:rPr>
                <w:rFonts w:cs="Arial"/>
              </w:rPr>
            </w:pPr>
            <w:r>
              <w:rPr>
                <w:rFonts w:cs="Arial"/>
              </w:rPr>
              <w:t>I</w:t>
            </w:r>
          </w:p>
          <w:p w:rsidR="002F5EBD" w:rsidRDefault="002F5EBD" w:rsidP="00C4029E">
            <w:pPr>
              <w:rPr>
                <w:rFonts w:cs="Arial"/>
              </w:rPr>
            </w:pPr>
            <w:r>
              <w:rPr>
                <w:rFonts w:cs="Arial"/>
              </w:rPr>
              <w:t>I</w:t>
            </w:r>
          </w:p>
          <w:p w:rsidR="002F5EBD" w:rsidRPr="009942FC" w:rsidRDefault="002F5EBD" w:rsidP="00C4029E">
            <w:pPr>
              <w:rPr>
                <w:rFonts w:cs="Arial"/>
              </w:rPr>
            </w:pPr>
            <w:r>
              <w:rPr>
                <w:rFonts w:cs="Arial"/>
              </w:rPr>
              <w:t>A</w:t>
            </w:r>
          </w:p>
        </w:tc>
      </w:tr>
    </w:tbl>
    <w:p w:rsidR="008C52C0" w:rsidRDefault="008C52C0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 w:rsidRPr="00082742">
              <w:rPr>
                <w:b/>
                <w:u w:val="single"/>
              </w:rPr>
              <w:t>RELATIONS WITH PEOPLE</w:t>
            </w:r>
            <w:r>
              <w:rPr>
                <w:b/>
              </w:rPr>
              <w:t xml:space="preserve"> (internal &amp; external)</w:t>
            </w:r>
            <w:r>
              <w:rPr>
                <w:rFonts w:cs="Arial"/>
                <w:b/>
              </w:rPr>
              <w:t xml:space="preserve">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:rsidR="000F7665" w:rsidRPr="000F2F4A" w:rsidRDefault="00B0595B" w:rsidP="00B0595B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Cs/>
              </w:rPr>
              <w:t xml:space="preserve">Ability </w:t>
            </w:r>
            <w:r w:rsidR="00FF0C06">
              <w:rPr>
                <w:bCs/>
              </w:rPr>
              <w:t>and confidence in developing working relationships with various colleagues within the Council</w:t>
            </w:r>
          </w:p>
          <w:p w:rsidR="000F2F4A" w:rsidRDefault="000F2F4A" w:rsidP="00B0595B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 w:rsidRPr="000F2F4A">
              <w:rPr>
                <w:bCs/>
              </w:rPr>
              <w:t xml:space="preserve">Confidence to connect with external organisations and </w:t>
            </w:r>
            <w:r>
              <w:rPr>
                <w:bCs/>
              </w:rPr>
              <w:t>businesses</w:t>
            </w:r>
            <w:r w:rsidR="007E5AAB">
              <w:rPr>
                <w:bCs/>
              </w:rPr>
              <w:t>, creating positive working relationships</w:t>
            </w:r>
          </w:p>
          <w:p w:rsidR="007E5AAB" w:rsidRPr="000F2F4A" w:rsidRDefault="007E5AAB" w:rsidP="00641995">
            <w:pPr>
              <w:pStyle w:val="ListParagraph"/>
              <w:overflowPunct w:val="0"/>
              <w:autoSpaceDE w:val="0"/>
              <w:autoSpaceDN w:val="0"/>
              <w:adjustRightInd w:val="0"/>
              <w:spacing w:after="60"/>
              <w:ind w:left="283"/>
              <w:rPr>
                <w:bCs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:rsidR="00641995" w:rsidRPr="00641995" w:rsidRDefault="00641995" w:rsidP="00641995">
            <w:pPr>
              <w:pStyle w:val="ListParagraph"/>
              <w:numPr>
                <w:ilvl w:val="0"/>
                <w:numId w:val="1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Cs/>
              </w:rPr>
              <w:t>Confident telephone manner</w:t>
            </w:r>
          </w:p>
          <w:p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0F7665" w:rsidRDefault="002F5EBD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rFonts w:cs="Arial"/>
              </w:rPr>
              <w:t>I</w:t>
            </w:r>
            <w:r w:rsidR="004132C2">
              <w:rPr>
                <w:rFonts w:cs="Arial"/>
              </w:rPr>
              <w:t xml:space="preserve">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:rsidR="008C52C0" w:rsidRDefault="008C52C0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CREATIVITY AND INNOVATION</w:t>
            </w:r>
            <w:r w:rsidRPr="002B5356">
              <w:rPr>
                <w:b/>
              </w:rPr>
              <w:t>: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Pr="009A3939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:rsidR="004132C2" w:rsidRDefault="00464FA7" w:rsidP="000F7665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overflowPunct w:val="0"/>
              <w:autoSpaceDE w:val="0"/>
              <w:autoSpaceDN w:val="0"/>
              <w:adjustRightInd w:val="0"/>
              <w:spacing w:after="60"/>
              <w:ind w:left="252" w:hanging="252"/>
              <w:rPr>
                <w:bCs/>
              </w:rPr>
            </w:pPr>
            <w:r w:rsidRPr="00CC260E">
              <w:rPr>
                <w:bCs/>
              </w:rPr>
              <w:t>Desire to learn from others</w:t>
            </w:r>
          </w:p>
          <w:p w:rsidR="00CC260E" w:rsidRDefault="00CC260E" w:rsidP="000F7665">
            <w:pPr>
              <w:numPr>
                <w:ilvl w:val="0"/>
                <w:numId w:val="18"/>
              </w:numPr>
              <w:tabs>
                <w:tab w:val="clear" w:pos="720"/>
                <w:tab w:val="num" w:pos="252"/>
              </w:tabs>
              <w:overflowPunct w:val="0"/>
              <w:autoSpaceDE w:val="0"/>
              <w:autoSpaceDN w:val="0"/>
              <w:adjustRightInd w:val="0"/>
              <w:spacing w:after="60"/>
              <w:ind w:left="252" w:hanging="252"/>
              <w:rPr>
                <w:bCs/>
              </w:rPr>
            </w:pPr>
            <w:r>
              <w:rPr>
                <w:bCs/>
              </w:rPr>
              <w:t>Ability to seek out data, and undertake research</w:t>
            </w:r>
          </w:p>
          <w:p w:rsidR="00CC260E" w:rsidRPr="00CC260E" w:rsidRDefault="00CC260E" w:rsidP="00CC260E">
            <w:p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lastRenderedPageBreak/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lastRenderedPageBreak/>
              <w:t>(I  :   interview)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rFonts w:cs="Arial"/>
              </w:rPr>
              <w:t xml:space="preserve">           </w:t>
            </w:r>
          </w:p>
        </w:tc>
      </w:tr>
    </w:tbl>
    <w:p w:rsidR="00E101F5" w:rsidRDefault="00E101F5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FINANCIAL ACCOUNTABILITY</w:t>
            </w:r>
            <w:r w:rsidRPr="002B5356">
              <w:rPr>
                <w:b/>
              </w:rPr>
              <w:t>: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:rsidR="000F7665" w:rsidRDefault="00C771CC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Have an understanding of what budgeting means</w:t>
            </w:r>
          </w:p>
          <w:p w:rsidR="004132C2" w:rsidRPr="00082742" w:rsidRDefault="004132C2" w:rsidP="00802361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4132C2" w:rsidRDefault="004132C2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  <w:r w:rsidR="00741EC2">
              <w:rPr>
                <w:rFonts w:cs="Arial"/>
              </w:rPr>
              <w:t>A, I</w:t>
            </w:r>
            <w:r>
              <w:rPr>
                <w:rFonts w:cs="Arial"/>
              </w:rPr>
              <w:t xml:space="preserve">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:rsidR="00E101F5" w:rsidRDefault="00E101F5">
      <w:pPr>
        <w:rPr>
          <w:sz w:val="22"/>
          <w:szCs w:val="20"/>
        </w:rPr>
      </w:pPr>
    </w:p>
    <w:p w:rsidR="002D000B" w:rsidRDefault="002D000B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INITIATIVE AND INDEPENDENT ACTION</w:t>
            </w:r>
            <w:r w:rsidRPr="002B5356">
              <w:rPr>
                <w:b/>
              </w:rPr>
              <w:t>: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:rsidR="000F7665" w:rsidRDefault="00C90EA6" w:rsidP="00C90EA6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 w:rsidRPr="00C90EA6">
              <w:rPr>
                <w:bCs/>
              </w:rPr>
              <w:t>Ability to</w:t>
            </w:r>
            <w:r>
              <w:rPr>
                <w:bCs/>
              </w:rPr>
              <w:t xml:space="preserve"> work independently</w:t>
            </w:r>
          </w:p>
          <w:p w:rsidR="00DC1153" w:rsidRDefault="00201255" w:rsidP="00C90EA6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Be keen to find out information and under</w:t>
            </w:r>
            <w:r w:rsidR="00F029DA">
              <w:rPr>
                <w:bCs/>
              </w:rPr>
              <w:t>stand the Boroughs Economy and its needs by various means</w:t>
            </w:r>
          </w:p>
          <w:p w:rsidR="004132C2" w:rsidRPr="005436F0" w:rsidRDefault="005436F0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Ability to meet deadlines</w:t>
            </w:r>
          </w:p>
          <w:p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4132C2" w:rsidRDefault="002F5EBD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:rsidR="002F5EBD" w:rsidRDefault="002F5EBD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>I</w:t>
            </w:r>
          </w:p>
          <w:p w:rsidR="000F7665" w:rsidRDefault="004132C2" w:rsidP="000F7665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rFonts w:cs="Arial"/>
              </w:rPr>
              <w:t xml:space="preserve">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:rsidR="00B33E0E" w:rsidRDefault="00B33E0E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PERSONAL ATTRIBUTES</w:t>
            </w:r>
            <w:r w:rsidRPr="002B5356">
              <w:rPr>
                <w:b/>
              </w:rPr>
              <w:t>: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:rsidR="004132C2" w:rsidRDefault="009F3D19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 w:rsidRPr="00802361">
              <w:rPr>
                <w:bCs/>
              </w:rPr>
              <w:t>Confident</w:t>
            </w:r>
            <w:r w:rsidR="00802361">
              <w:rPr>
                <w:bCs/>
              </w:rPr>
              <w:t>, positive “can do” Attitude</w:t>
            </w:r>
          </w:p>
          <w:p w:rsidR="00802361" w:rsidRDefault="00802361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Good written and oral communication skills</w:t>
            </w:r>
          </w:p>
          <w:p w:rsidR="00353BB5" w:rsidRDefault="00353BB5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Ability to be flexible in their approach to work</w:t>
            </w:r>
          </w:p>
          <w:p w:rsidR="00353BB5" w:rsidRPr="00802361" w:rsidRDefault="00353BB5" w:rsidP="00C4029E">
            <w:pPr>
              <w:pStyle w:val="ListParagraph"/>
              <w:numPr>
                <w:ilvl w:val="0"/>
                <w:numId w:val="18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Cs/>
              </w:rPr>
            </w:pPr>
            <w:r>
              <w:rPr>
                <w:bCs/>
              </w:rPr>
              <w:t>Good personal time management</w:t>
            </w:r>
          </w:p>
          <w:p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A/I</w:t>
            </w:r>
          </w:p>
          <w:p w:rsidR="004132C2" w:rsidRDefault="002F5EBD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</w:t>
            </w:r>
            <w:r w:rsidR="004132C2">
              <w:rPr>
                <w:rFonts w:cs="Arial"/>
              </w:rPr>
              <w:t>I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A/I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>
              <w:rPr>
                <w:rFonts w:cs="Arial"/>
              </w:rPr>
              <w:t xml:space="preserve">         </w:t>
            </w:r>
          </w:p>
          <w:p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:rsidR="00E101F5" w:rsidRDefault="00E101F5" w:rsidP="00367491">
      <w:pPr>
        <w:overflowPunct w:val="0"/>
        <w:autoSpaceDE w:val="0"/>
        <w:autoSpaceDN w:val="0"/>
        <w:adjustRightInd w:val="0"/>
        <w:rPr>
          <w:sz w:val="22"/>
          <w:szCs w:val="20"/>
        </w:rPr>
      </w:pPr>
      <w:bookmarkStart w:id="0" w:name="_GoBack"/>
      <w:bookmarkEnd w:id="0"/>
    </w:p>
    <w:sectPr w:rsidR="00E101F5" w:rsidSect="00AF7BD9">
      <w:pgSz w:w="11906" w:h="16838"/>
      <w:pgMar w:top="539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38CF2B6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2C74A81"/>
    <w:multiLevelType w:val="hybridMultilevel"/>
    <w:tmpl w:val="079406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47671"/>
    <w:multiLevelType w:val="hybridMultilevel"/>
    <w:tmpl w:val="415248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2F7E3D"/>
    <w:multiLevelType w:val="hybridMultilevel"/>
    <w:tmpl w:val="8CD8AA3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DE0A3B"/>
    <w:multiLevelType w:val="hybridMultilevel"/>
    <w:tmpl w:val="5B80CC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310F0A"/>
    <w:multiLevelType w:val="hybridMultilevel"/>
    <w:tmpl w:val="433491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352503"/>
    <w:multiLevelType w:val="hybridMultilevel"/>
    <w:tmpl w:val="A49C6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64272C7"/>
    <w:multiLevelType w:val="hybridMultilevel"/>
    <w:tmpl w:val="1E96AFAA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477207"/>
    <w:multiLevelType w:val="hybridMultilevel"/>
    <w:tmpl w:val="7B2A6A52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EB1B89"/>
    <w:multiLevelType w:val="hybridMultilevel"/>
    <w:tmpl w:val="8D8809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E6924"/>
    <w:multiLevelType w:val="hybridMultilevel"/>
    <w:tmpl w:val="83803E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C7FCF"/>
    <w:multiLevelType w:val="hybridMultilevel"/>
    <w:tmpl w:val="EC423A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724430D"/>
    <w:multiLevelType w:val="hybridMultilevel"/>
    <w:tmpl w:val="3C5E46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4109D3"/>
    <w:multiLevelType w:val="hybridMultilevel"/>
    <w:tmpl w:val="1BC228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BB87E52"/>
    <w:multiLevelType w:val="hybridMultilevel"/>
    <w:tmpl w:val="ADCE2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DF70FF3"/>
    <w:multiLevelType w:val="hybridMultilevel"/>
    <w:tmpl w:val="FC3881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930F40"/>
    <w:multiLevelType w:val="hybridMultilevel"/>
    <w:tmpl w:val="6D0E14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020D65"/>
    <w:multiLevelType w:val="hybridMultilevel"/>
    <w:tmpl w:val="F816E6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C28D7"/>
    <w:multiLevelType w:val="hybridMultilevel"/>
    <w:tmpl w:val="D20A4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6FC77E7"/>
    <w:multiLevelType w:val="hybridMultilevel"/>
    <w:tmpl w:val="6F7C6B18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A152C9"/>
    <w:multiLevelType w:val="hybridMultilevel"/>
    <w:tmpl w:val="6A5839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15"/>
  </w:num>
  <w:num w:numId="6">
    <w:abstractNumId w:val="18"/>
  </w:num>
  <w:num w:numId="7">
    <w:abstractNumId w:val="11"/>
  </w:num>
  <w:num w:numId="8">
    <w:abstractNumId w:val="13"/>
  </w:num>
  <w:num w:numId="9">
    <w:abstractNumId w:val="3"/>
  </w:num>
  <w:num w:numId="10">
    <w:abstractNumId w:val="4"/>
  </w:num>
  <w:num w:numId="11">
    <w:abstractNumId w:val="12"/>
  </w:num>
  <w:num w:numId="1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4"/>
  </w:num>
  <w:num w:numId="14">
    <w:abstractNumId w:val="6"/>
  </w:num>
  <w:num w:numId="15">
    <w:abstractNumId w:val="16"/>
  </w:num>
  <w:num w:numId="16">
    <w:abstractNumId w:val="5"/>
  </w:num>
  <w:num w:numId="17">
    <w:abstractNumId w:val="2"/>
  </w:num>
  <w:num w:numId="18">
    <w:abstractNumId w:val="17"/>
  </w:num>
  <w:num w:numId="19">
    <w:abstractNumId w:val="20"/>
  </w:num>
  <w:num w:numId="20">
    <w:abstractNumId w:val="9"/>
  </w:num>
  <w:num w:numId="21">
    <w:abstractNumId w:val="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gnword-docGUID" w:val="{E4B1944F-C97B-44D7-A5C1-3EC55EDB4A6D}"/>
    <w:docVar w:name="dgnword-eventsink" w:val="23374888"/>
  </w:docVars>
  <w:rsids>
    <w:rsidRoot w:val="002D000B"/>
    <w:rsid w:val="00030E6E"/>
    <w:rsid w:val="0006776A"/>
    <w:rsid w:val="00082742"/>
    <w:rsid w:val="000B3C35"/>
    <w:rsid w:val="000B4314"/>
    <w:rsid w:val="000F2F4A"/>
    <w:rsid w:val="000F7665"/>
    <w:rsid w:val="00147D9D"/>
    <w:rsid w:val="001B6816"/>
    <w:rsid w:val="00201255"/>
    <w:rsid w:val="00222361"/>
    <w:rsid w:val="00263F17"/>
    <w:rsid w:val="00267E8C"/>
    <w:rsid w:val="002B5356"/>
    <w:rsid w:val="002C7B0E"/>
    <w:rsid w:val="002D000B"/>
    <w:rsid w:val="002D16BF"/>
    <w:rsid w:val="002E0C7F"/>
    <w:rsid w:val="002F5EBD"/>
    <w:rsid w:val="003028C2"/>
    <w:rsid w:val="003307B1"/>
    <w:rsid w:val="00330B4A"/>
    <w:rsid w:val="0035056A"/>
    <w:rsid w:val="00353BB5"/>
    <w:rsid w:val="00367491"/>
    <w:rsid w:val="00372BA3"/>
    <w:rsid w:val="003E07DB"/>
    <w:rsid w:val="004132C2"/>
    <w:rsid w:val="00446265"/>
    <w:rsid w:val="00450050"/>
    <w:rsid w:val="00464FA7"/>
    <w:rsid w:val="00466C6C"/>
    <w:rsid w:val="00484B02"/>
    <w:rsid w:val="00485BDB"/>
    <w:rsid w:val="00490B28"/>
    <w:rsid w:val="004A64AE"/>
    <w:rsid w:val="004B4771"/>
    <w:rsid w:val="004D5969"/>
    <w:rsid w:val="005436F0"/>
    <w:rsid w:val="00641995"/>
    <w:rsid w:val="00644270"/>
    <w:rsid w:val="006C6606"/>
    <w:rsid w:val="007308BC"/>
    <w:rsid w:val="00735BE5"/>
    <w:rsid w:val="00741EC2"/>
    <w:rsid w:val="00772A1E"/>
    <w:rsid w:val="007841BE"/>
    <w:rsid w:val="007A76E0"/>
    <w:rsid w:val="007D5F36"/>
    <w:rsid w:val="007E5AAB"/>
    <w:rsid w:val="00802361"/>
    <w:rsid w:val="00816765"/>
    <w:rsid w:val="0084246D"/>
    <w:rsid w:val="008636CA"/>
    <w:rsid w:val="00864A20"/>
    <w:rsid w:val="008C52C0"/>
    <w:rsid w:val="008E7460"/>
    <w:rsid w:val="008F1419"/>
    <w:rsid w:val="00912F51"/>
    <w:rsid w:val="00921616"/>
    <w:rsid w:val="00961890"/>
    <w:rsid w:val="009C67F0"/>
    <w:rsid w:val="009E318A"/>
    <w:rsid w:val="009F3D19"/>
    <w:rsid w:val="00A23B8D"/>
    <w:rsid w:val="00A34A9C"/>
    <w:rsid w:val="00A452B8"/>
    <w:rsid w:val="00AE015B"/>
    <w:rsid w:val="00AF78C5"/>
    <w:rsid w:val="00AF7BD9"/>
    <w:rsid w:val="00B0595B"/>
    <w:rsid w:val="00B33E0E"/>
    <w:rsid w:val="00B5099F"/>
    <w:rsid w:val="00B74A03"/>
    <w:rsid w:val="00C068D6"/>
    <w:rsid w:val="00C336BB"/>
    <w:rsid w:val="00C66C41"/>
    <w:rsid w:val="00C748D4"/>
    <w:rsid w:val="00C771CC"/>
    <w:rsid w:val="00C90EA6"/>
    <w:rsid w:val="00CC260E"/>
    <w:rsid w:val="00CF6809"/>
    <w:rsid w:val="00D348C2"/>
    <w:rsid w:val="00D56019"/>
    <w:rsid w:val="00DB4378"/>
    <w:rsid w:val="00DC1153"/>
    <w:rsid w:val="00E101F5"/>
    <w:rsid w:val="00E34FE1"/>
    <w:rsid w:val="00EC10C0"/>
    <w:rsid w:val="00EE1575"/>
    <w:rsid w:val="00F029DA"/>
    <w:rsid w:val="00F07B05"/>
    <w:rsid w:val="00F64FF8"/>
    <w:rsid w:val="00F94A82"/>
    <w:rsid w:val="00FB60B5"/>
    <w:rsid w:val="00FF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21C8F6"/>
  <w15:docId w15:val="{467260E6-BC86-3E41-AF02-B95BCE811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B4314"/>
    <w:rPr>
      <w:rFonts w:cs="Arial"/>
      <w:sz w:val="22"/>
    </w:rPr>
  </w:style>
  <w:style w:type="character" w:styleId="PlaceholderText">
    <w:name w:val="Placeholder Text"/>
    <w:basedOn w:val="DefaultParagraphFont"/>
    <w:uiPriority w:val="99"/>
    <w:semiHidden/>
    <w:rsid w:val="002E0C7F"/>
    <w:rPr>
      <w:color w:val="808080"/>
    </w:rPr>
  </w:style>
  <w:style w:type="paragraph" w:styleId="BalloonText">
    <w:name w:val="Balloon Text"/>
    <w:basedOn w:val="Normal"/>
    <w:link w:val="BalloonTextChar"/>
    <w:rsid w:val="002E0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0C7F"/>
    <w:rPr>
      <w:rFonts w:ascii="Tahoma" w:hAnsi="Tahoma" w:cs="Tahoma"/>
      <w:sz w:val="16"/>
      <w:szCs w:val="16"/>
      <w:lang w:eastAsia="en-US"/>
    </w:rPr>
  </w:style>
  <w:style w:type="character" w:customStyle="1" w:styleId="Style1">
    <w:name w:val="Style1"/>
    <w:basedOn w:val="DefaultParagraphFont"/>
    <w:rsid w:val="002E0C7F"/>
    <w:rPr>
      <w:rFonts w:ascii="Arial" w:hAnsi="Arial"/>
      <w:sz w:val="24"/>
    </w:rPr>
  </w:style>
  <w:style w:type="character" w:customStyle="1" w:styleId="Main">
    <w:name w:val="Main"/>
    <w:basedOn w:val="DefaultParagraphFont"/>
    <w:rsid w:val="002E0C7F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147D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ADF46C05A204F9295A60F2B5C2C6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EF68B-0C65-44B0-AD9A-329180C8C5EE}"/>
      </w:docPartPr>
      <w:docPartBody>
        <w:p w:rsidR="000965E2" w:rsidRDefault="007C1669">
          <w:pPr>
            <w:pStyle w:val="6ADF46C05A204F9295A60F2B5C2C6FEA"/>
          </w:pPr>
          <w:r w:rsidRPr="00EA52E1">
            <w:rPr>
              <w:rStyle w:val="PlaceholderText"/>
            </w:rPr>
            <w:t>Click here to enter text.</w:t>
          </w:r>
        </w:p>
      </w:docPartBody>
    </w:docPart>
    <w:docPart>
      <w:docPartPr>
        <w:name w:val="213F29BC5C214C19B5D102FACC29A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01672-2231-4158-9540-AAFD767F06AC}"/>
      </w:docPartPr>
      <w:docPartBody>
        <w:p w:rsidR="000965E2" w:rsidRDefault="007C1669">
          <w:pPr>
            <w:pStyle w:val="213F29BC5C214C19B5D102FACC29A51D"/>
          </w:pPr>
          <w:r w:rsidRPr="00EA52E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5E2"/>
    <w:rsid w:val="000965E2"/>
    <w:rsid w:val="007C1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D56B841C7354E9194D03432A4D82A29">
    <w:name w:val="2D56B841C7354E9194D03432A4D82A29"/>
  </w:style>
  <w:style w:type="paragraph" w:customStyle="1" w:styleId="6ADF46C05A204F9295A60F2B5C2C6FEA">
    <w:name w:val="6ADF46C05A204F9295A60F2B5C2C6FEA"/>
  </w:style>
  <w:style w:type="paragraph" w:customStyle="1" w:styleId="80A12C060BEA46F38CFBACF396DBC93A">
    <w:name w:val="80A12C060BEA46F38CFBACF396DBC93A"/>
  </w:style>
  <w:style w:type="paragraph" w:customStyle="1" w:styleId="213F29BC5C214C19B5D102FACC29A51D">
    <w:name w:val="213F29BC5C214C19B5D102FACC29A5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91F3C-EC7F-4F4B-8E3B-AAE363C34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94DDA2B9</Template>
  <TotalTime>1</TotalTime>
  <Pages>2</Pages>
  <Words>331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 Template</vt:lpstr>
    </vt:vector>
  </TitlesOfParts>
  <Company>SHBC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 Template</dc:title>
  <dc:creator>Julie Simmonds</dc:creator>
  <cp:lastModifiedBy>Amanda Cherry</cp:lastModifiedBy>
  <cp:revision>2</cp:revision>
  <cp:lastPrinted>2007-02-20T15:23:00Z</cp:lastPrinted>
  <dcterms:created xsi:type="dcterms:W3CDTF">2019-12-20T13:57:00Z</dcterms:created>
  <dcterms:modified xsi:type="dcterms:W3CDTF">2019-12-20T13:57:00Z</dcterms:modified>
</cp:coreProperties>
</file>