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290" w:rsidRDefault="008961A8" w:rsidP="008961A8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SURREY HEATH BOROUGH COUNCIL</w:t>
      </w:r>
    </w:p>
    <w:p w:rsidR="008961A8" w:rsidRDefault="008961A8" w:rsidP="008961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JOB DESCRIPTION</w:t>
      </w:r>
    </w:p>
    <w:p w:rsidR="008961A8" w:rsidRDefault="008961A8" w:rsidP="008961A8">
      <w:pPr>
        <w:jc w:val="center"/>
        <w:rPr>
          <w:b/>
          <w:sz w:val="24"/>
          <w:szCs w:val="24"/>
        </w:rPr>
      </w:pPr>
    </w:p>
    <w:sdt>
      <w:sdtPr>
        <w:rPr>
          <w:rStyle w:val="JobTitle"/>
        </w:rPr>
        <w:alias w:val="JobTitle"/>
        <w:tag w:val="JobTitle"/>
        <w:id w:val="-666631097"/>
        <w:placeholder>
          <w:docPart w:val="09F66F2B71FB4D48AA5618998D77D5BA"/>
        </w:placeholder>
        <w:text/>
      </w:sdtPr>
      <w:sdtEndPr>
        <w:rPr>
          <w:rStyle w:val="DefaultParagraphFont"/>
          <w:b w:val="0"/>
          <w:sz w:val="22"/>
          <w:szCs w:val="32"/>
        </w:rPr>
      </w:sdtEndPr>
      <w:sdtContent>
        <w:p w:rsidR="008961A8" w:rsidRDefault="00AE4C73" w:rsidP="008961A8">
          <w:pPr>
            <w:jc w:val="center"/>
            <w:rPr>
              <w:b/>
              <w:sz w:val="32"/>
              <w:szCs w:val="32"/>
            </w:rPr>
          </w:pPr>
          <w:r>
            <w:rPr>
              <w:rStyle w:val="JobTitle"/>
            </w:rPr>
            <w:t>Economic Development Apprentice</w:t>
          </w:r>
        </w:p>
      </w:sdtContent>
    </w:sdt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  <w:gridCol w:w="6203"/>
      </w:tblGrid>
      <w:tr w:rsidR="008961A8" w:rsidTr="008961A8">
        <w:trPr>
          <w:cantSplit/>
          <w:trHeight w:val="567"/>
        </w:trPr>
        <w:tc>
          <w:tcPr>
            <w:tcW w:w="3652" w:type="dxa"/>
          </w:tcPr>
          <w:p w:rsidR="008961A8" w:rsidRPr="008961A8" w:rsidRDefault="008961A8" w:rsidP="008961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Service</w:t>
            </w:r>
          </w:p>
        </w:tc>
        <w:sdt>
          <w:sdtPr>
            <w:rPr>
              <w:rStyle w:val="Heading"/>
            </w:rPr>
            <w:alias w:val="Service"/>
            <w:tag w:val="Service"/>
            <w:id w:val="939418212"/>
            <w:placeholder>
              <w:docPart w:val="64299BDF99B8E24A8ABE07B5F56FC23F"/>
            </w:placeholder>
            <w:text/>
          </w:sdtPr>
          <w:sdtEndPr>
            <w:rPr>
              <w:rStyle w:val="DefaultParagraphFont"/>
              <w:sz w:val="24"/>
              <w:szCs w:val="24"/>
            </w:rPr>
          </w:sdtEndPr>
          <w:sdtContent>
            <w:tc>
              <w:tcPr>
                <w:tcW w:w="6203" w:type="dxa"/>
              </w:tcPr>
              <w:p w:rsidR="008961A8" w:rsidRDefault="00AE4C73" w:rsidP="008961A8">
                <w:pPr>
                  <w:rPr>
                    <w:sz w:val="24"/>
                    <w:szCs w:val="24"/>
                  </w:rPr>
                </w:pPr>
                <w:r>
                  <w:rPr>
                    <w:rStyle w:val="Heading"/>
                  </w:rPr>
                  <w:t>Transformation</w:t>
                </w:r>
              </w:p>
            </w:tc>
          </w:sdtContent>
        </w:sdt>
      </w:tr>
      <w:tr w:rsidR="008961A8" w:rsidTr="008961A8">
        <w:trPr>
          <w:cantSplit/>
          <w:trHeight w:val="567"/>
        </w:trPr>
        <w:tc>
          <w:tcPr>
            <w:tcW w:w="3652" w:type="dxa"/>
          </w:tcPr>
          <w:p w:rsidR="008961A8" w:rsidRPr="008961A8" w:rsidRDefault="008961A8" w:rsidP="008961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Post Title</w:t>
            </w:r>
          </w:p>
        </w:tc>
        <w:sdt>
          <w:sdtPr>
            <w:rPr>
              <w:rStyle w:val="Heading"/>
            </w:rPr>
            <w:alias w:val="PostTitle"/>
            <w:tag w:val="PostTitle"/>
            <w:id w:val="321555963"/>
            <w:placeholder>
              <w:docPart w:val="C4D77128FB281C49AEBF2CA7FA050713"/>
            </w:placeholder>
            <w:text/>
          </w:sdtPr>
          <w:sdtEndPr>
            <w:rPr>
              <w:rStyle w:val="DefaultParagraphFont"/>
              <w:sz w:val="24"/>
              <w:szCs w:val="24"/>
            </w:rPr>
          </w:sdtEndPr>
          <w:sdtContent>
            <w:tc>
              <w:tcPr>
                <w:tcW w:w="6203" w:type="dxa"/>
              </w:tcPr>
              <w:p w:rsidR="008961A8" w:rsidRDefault="00AE4C73" w:rsidP="008961A8">
                <w:pPr>
                  <w:rPr>
                    <w:sz w:val="24"/>
                    <w:szCs w:val="24"/>
                  </w:rPr>
                </w:pPr>
                <w:r>
                  <w:rPr>
                    <w:rStyle w:val="Heading"/>
                  </w:rPr>
                  <w:t>Economic Development Apprentice</w:t>
                </w:r>
              </w:p>
            </w:tc>
          </w:sdtContent>
        </w:sdt>
      </w:tr>
      <w:tr w:rsidR="008961A8" w:rsidTr="008961A8">
        <w:trPr>
          <w:cantSplit/>
          <w:trHeight w:val="567"/>
        </w:trPr>
        <w:tc>
          <w:tcPr>
            <w:tcW w:w="3652" w:type="dxa"/>
          </w:tcPr>
          <w:p w:rsidR="008961A8" w:rsidRPr="008961A8" w:rsidRDefault="008961A8" w:rsidP="008961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Post No.</w:t>
            </w:r>
          </w:p>
        </w:tc>
        <w:sdt>
          <w:sdtPr>
            <w:rPr>
              <w:rStyle w:val="Heading"/>
            </w:rPr>
            <w:alias w:val="PostNo"/>
            <w:tag w:val="PostNo"/>
            <w:id w:val="-130015180"/>
            <w:placeholder>
              <w:docPart w:val="AFA8DAC7E509AC4BBC9FBD2966D3FA5E"/>
            </w:placeholder>
            <w:showingPlcHdr/>
            <w:text/>
          </w:sdtPr>
          <w:sdtEndPr>
            <w:rPr>
              <w:rStyle w:val="DefaultParagraphFont"/>
              <w:sz w:val="24"/>
              <w:szCs w:val="24"/>
            </w:rPr>
          </w:sdtEndPr>
          <w:sdtContent>
            <w:tc>
              <w:tcPr>
                <w:tcW w:w="6203" w:type="dxa"/>
              </w:tcPr>
              <w:p w:rsidR="008961A8" w:rsidRDefault="00F801F4" w:rsidP="008961A8">
                <w:pPr>
                  <w:rPr>
                    <w:sz w:val="24"/>
                    <w:szCs w:val="24"/>
                  </w:rPr>
                </w:pPr>
                <w:r w:rsidRPr="009E54AE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961A8" w:rsidTr="008961A8">
        <w:trPr>
          <w:cantSplit/>
          <w:trHeight w:val="567"/>
        </w:trPr>
        <w:tc>
          <w:tcPr>
            <w:tcW w:w="3652" w:type="dxa"/>
          </w:tcPr>
          <w:p w:rsidR="008961A8" w:rsidRPr="008961A8" w:rsidRDefault="008961A8" w:rsidP="008961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Responsible to</w:t>
            </w:r>
          </w:p>
        </w:tc>
        <w:sdt>
          <w:sdtPr>
            <w:rPr>
              <w:rStyle w:val="Heading"/>
            </w:rPr>
            <w:alias w:val="ResponsibleTo"/>
            <w:tag w:val="ResponsibleTo"/>
            <w:id w:val="-1338464811"/>
            <w:placeholder>
              <w:docPart w:val="49DA4E129039FF4B85C34911669D8AFC"/>
            </w:placeholder>
            <w:text/>
          </w:sdtPr>
          <w:sdtEndPr>
            <w:rPr>
              <w:rStyle w:val="DefaultParagraphFont"/>
              <w:sz w:val="24"/>
              <w:szCs w:val="24"/>
            </w:rPr>
          </w:sdtEndPr>
          <w:sdtContent>
            <w:tc>
              <w:tcPr>
                <w:tcW w:w="6203" w:type="dxa"/>
              </w:tcPr>
              <w:p w:rsidR="008961A8" w:rsidRDefault="00AE4C73" w:rsidP="008961A8">
                <w:pPr>
                  <w:rPr>
                    <w:sz w:val="24"/>
                    <w:szCs w:val="24"/>
                  </w:rPr>
                </w:pPr>
                <w:r>
                  <w:rPr>
                    <w:rStyle w:val="Heading"/>
                  </w:rPr>
                  <w:t>Teresa Hogsbjerg</w:t>
                </w:r>
              </w:p>
            </w:tc>
          </w:sdtContent>
        </w:sdt>
      </w:tr>
    </w:tbl>
    <w:p w:rsidR="008961A8" w:rsidRPr="006F2185" w:rsidRDefault="008961A8" w:rsidP="006F2185">
      <w:pPr>
        <w:spacing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F801F4" w:rsidTr="006F2185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:rsidR="006F2185" w:rsidRPr="006F2185" w:rsidRDefault="00F801F4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Job Purpose</w:t>
            </w:r>
          </w:p>
        </w:tc>
      </w:tr>
      <w:tr w:rsidR="006F2185" w:rsidTr="006F2185">
        <w:trPr>
          <w:cantSplit/>
          <w:trHeight w:val="654"/>
        </w:trPr>
        <w:tc>
          <w:tcPr>
            <w:tcW w:w="9855" w:type="dxa"/>
            <w:tcBorders>
              <w:top w:val="nil"/>
              <w:bottom w:val="single" w:sz="4" w:space="0" w:color="auto"/>
            </w:tcBorders>
          </w:tcPr>
          <w:p w:rsidR="006F2185" w:rsidRDefault="00D30EF6" w:rsidP="006F21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Economic Development </w:t>
            </w:r>
            <w:r w:rsidR="00011B20">
              <w:rPr>
                <w:sz w:val="24"/>
                <w:szCs w:val="24"/>
              </w:rPr>
              <w:t>apprentice will support the delivery of the Economic Development Strategy</w:t>
            </w:r>
            <w:r w:rsidR="005B2612">
              <w:rPr>
                <w:sz w:val="24"/>
                <w:szCs w:val="24"/>
              </w:rPr>
              <w:t xml:space="preserve"> working on all aspects of delivery of the service including meeting business, administration of the shop fronts grant scheme, team support and administration, supporting project delivery</w:t>
            </w:r>
          </w:p>
          <w:p w:rsidR="005B2612" w:rsidRDefault="005B2612" w:rsidP="006F2185">
            <w:pPr>
              <w:rPr>
                <w:sz w:val="24"/>
                <w:szCs w:val="24"/>
              </w:rPr>
            </w:pPr>
          </w:p>
          <w:p w:rsidR="005B2612" w:rsidRPr="006F2185" w:rsidRDefault="005B2612" w:rsidP="006F21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Working along side other teams across the council, including Investment and development, Commercial property, Strategic Planning</w:t>
            </w:r>
            <w:r w:rsidR="00E63614">
              <w:rPr>
                <w:sz w:val="24"/>
                <w:szCs w:val="24"/>
              </w:rPr>
              <w:t xml:space="preserve"> to support economic growth across the Borough</w:t>
            </w:r>
          </w:p>
        </w:tc>
      </w:tr>
    </w:tbl>
    <w:p w:rsidR="00F801F4" w:rsidRPr="006F2185" w:rsidRDefault="00F801F4" w:rsidP="006F2185">
      <w:pPr>
        <w:spacing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  <w:gridCol w:w="6203"/>
      </w:tblGrid>
      <w:tr w:rsidR="00F801F4" w:rsidTr="00F801F4">
        <w:tc>
          <w:tcPr>
            <w:tcW w:w="3652" w:type="dxa"/>
          </w:tcPr>
          <w:p w:rsidR="00F801F4" w:rsidRPr="00F801F4" w:rsidRDefault="00F801F4" w:rsidP="008961A8">
            <w:pPr>
              <w:rPr>
                <w:b/>
                <w:sz w:val="24"/>
                <w:szCs w:val="24"/>
              </w:rPr>
            </w:pPr>
            <w:r w:rsidRPr="00F801F4">
              <w:rPr>
                <w:b/>
                <w:sz w:val="24"/>
                <w:szCs w:val="24"/>
              </w:rPr>
              <w:t>SUPERVISORY RESPONSIBILITY</w:t>
            </w:r>
          </w:p>
        </w:tc>
        <w:tc>
          <w:tcPr>
            <w:tcW w:w="6203" w:type="dxa"/>
          </w:tcPr>
          <w:p w:rsidR="00F801F4" w:rsidRDefault="006C3295" w:rsidP="00896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</w:tr>
      <w:tr w:rsidR="00F801F4" w:rsidTr="00F801F4">
        <w:tc>
          <w:tcPr>
            <w:tcW w:w="3652" w:type="dxa"/>
          </w:tcPr>
          <w:p w:rsidR="00F801F4" w:rsidRPr="00F801F4" w:rsidRDefault="00F801F4" w:rsidP="008961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IMPORTANT INTERNAL RELATIONSHIPS</w:t>
            </w:r>
          </w:p>
        </w:tc>
        <w:tc>
          <w:tcPr>
            <w:tcW w:w="6203" w:type="dxa"/>
          </w:tcPr>
          <w:p w:rsidR="00F801F4" w:rsidRDefault="006C3295" w:rsidP="00896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Economic Development team members, wider transformation team members, </w:t>
            </w:r>
            <w:r w:rsidR="007C57CF">
              <w:rPr>
                <w:sz w:val="24"/>
                <w:szCs w:val="24"/>
              </w:rPr>
              <w:t xml:space="preserve">marketing and communications, </w:t>
            </w:r>
            <w:r w:rsidR="00AA5801">
              <w:rPr>
                <w:sz w:val="24"/>
                <w:szCs w:val="24"/>
              </w:rPr>
              <w:t>planning, finance, community development</w:t>
            </w:r>
          </w:p>
        </w:tc>
      </w:tr>
      <w:tr w:rsidR="00F801F4" w:rsidTr="00F801F4">
        <w:tc>
          <w:tcPr>
            <w:tcW w:w="3652" w:type="dxa"/>
          </w:tcPr>
          <w:p w:rsidR="00F801F4" w:rsidRPr="00F801F4" w:rsidRDefault="00F801F4" w:rsidP="008961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IMPORTANT EXTERNAL RELATIONSHIPS</w:t>
            </w:r>
          </w:p>
        </w:tc>
        <w:tc>
          <w:tcPr>
            <w:tcW w:w="6203" w:type="dxa"/>
          </w:tcPr>
          <w:p w:rsidR="00F801F4" w:rsidRDefault="006C3295" w:rsidP="00896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Business community</w:t>
            </w:r>
            <w:r w:rsidR="00680169">
              <w:rPr>
                <w:sz w:val="24"/>
                <w:szCs w:val="24"/>
              </w:rPr>
              <w:t>, Surrey Economic Development Officers Network, Enterprise M3</w:t>
            </w:r>
            <w:r w:rsidR="00F94EEA">
              <w:rPr>
                <w:sz w:val="24"/>
                <w:szCs w:val="24"/>
              </w:rPr>
              <w:t>, Business Associations</w:t>
            </w:r>
          </w:p>
        </w:tc>
      </w:tr>
    </w:tbl>
    <w:p w:rsidR="00F801F4" w:rsidRPr="006F2185" w:rsidRDefault="00F801F4" w:rsidP="006F2185">
      <w:pPr>
        <w:spacing w:line="240" w:lineRule="auto"/>
        <w:rPr>
          <w:sz w:val="16"/>
          <w:szCs w:val="16"/>
        </w:rPr>
      </w:pPr>
    </w:p>
    <w:p w:rsidR="009D3AB1" w:rsidRDefault="009D3AB1" w:rsidP="009D3AB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MAIN PURPOSE OF JOB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9D3AB1" w:rsidTr="00843726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:rsidR="009D3AB1" w:rsidRPr="006F2185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Knowledge &amp; Expertise</w:t>
            </w:r>
          </w:p>
        </w:tc>
      </w:tr>
      <w:tr w:rsidR="006F2185" w:rsidTr="00843726">
        <w:tc>
          <w:tcPr>
            <w:tcW w:w="9855" w:type="dxa"/>
            <w:tcBorders>
              <w:top w:val="nil"/>
              <w:bottom w:val="nil"/>
            </w:tcBorders>
          </w:tcPr>
          <w:p w:rsidR="00843726" w:rsidRDefault="00843726" w:rsidP="00EA6DDB">
            <w:pPr>
              <w:rPr>
                <w:b/>
                <w:sz w:val="24"/>
                <w:szCs w:val="24"/>
              </w:rPr>
            </w:pPr>
          </w:p>
          <w:p w:rsidR="00EA6DDB" w:rsidRDefault="00EA6DDB" w:rsidP="00EA6DDB">
            <w:pPr>
              <w:pStyle w:val="ListParagraph"/>
              <w:numPr>
                <w:ilvl w:val="0"/>
                <w:numId w:val="6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Day to day administrative support of the Economic Development team</w:t>
            </w:r>
          </w:p>
          <w:p w:rsidR="00EA6DDB" w:rsidRDefault="003344E0" w:rsidP="00EA6DDB">
            <w:pPr>
              <w:pStyle w:val="ListParagraph"/>
              <w:numPr>
                <w:ilvl w:val="0"/>
                <w:numId w:val="6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Support with data capture and research</w:t>
            </w:r>
            <w:r w:rsidR="007E1BCD">
              <w:rPr>
                <w:bCs/>
                <w:sz w:val="24"/>
                <w:szCs w:val="24"/>
              </w:rPr>
              <w:t xml:space="preserve"> regarding the economy</w:t>
            </w:r>
          </w:p>
          <w:p w:rsidR="00A76334" w:rsidRPr="00EA6DDB" w:rsidRDefault="00A76334" w:rsidP="00EA6DDB">
            <w:pPr>
              <w:pStyle w:val="ListParagraph"/>
              <w:numPr>
                <w:ilvl w:val="0"/>
                <w:numId w:val="6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Promote the</w:t>
            </w:r>
            <w:r w:rsidR="00C47A87">
              <w:rPr>
                <w:bCs/>
                <w:sz w:val="24"/>
                <w:szCs w:val="24"/>
              </w:rPr>
              <w:t xml:space="preserve"> work and support</w:t>
            </w:r>
            <w:r w:rsidR="00904F1D">
              <w:rPr>
                <w:bCs/>
                <w:sz w:val="24"/>
                <w:szCs w:val="24"/>
              </w:rPr>
              <w:t xml:space="preserve"> provided by the Economic Development team</w:t>
            </w:r>
          </w:p>
        </w:tc>
      </w:tr>
      <w:tr w:rsidR="00843726" w:rsidTr="00843726">
        <w:tc>
          <w:tcPr>
            <w:tcW w:w="9855" w:type="dxa"/>
            <w:tcBorders>
              <w:top w:val="nil"/>
            </w:tcBorders>
          </w:tcPr>
          <w:p w:rsidR="00843726" w:rsidRPr="00EA6DDB" w:rsidRDefault="00843726" w:rsidP="00EA6DDB">
            <w:pPr>
              <w:rPr>
                <w:b/>
                <w:sz w:val="24"/>
                <w:szCs w:val="24"/>
              </w:rPr>
            </w:pPr>
          </w:p>
        </w:tc>
      </w:tr>
    </w:tbl>
    <w:p w:rsidR="009D3AB1" w:rsidRPr="006F2185" w:rsidRDefault="009D3AB1" w:rsidP="006F2185">
      <w:pPr>
        <w:spacing w:line="240" w:lineRule="auto"/>
        <w:rPr>
          <w:b/>
          <w:sz w:val="16"/>
          <w:szCs w:val="16"/>
        </w:rPr>
      </w:pPr>
    </w:p>
    <w:p w:rsidR="009D3AB1" w:rsidRPr="006F2185" w:rsidRDefault="009D3AB1" w:rsidP="006F2185">
      <w:pPr>
        <w:spacing w:line="240" w:lineRule="auto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9D3AB1" w:rsidTr="006F2185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:rsidR="009D3AB1" w:rsidRPr="006F2185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lastRenderedPageBreak/>
              <w:t>Creativity &amp; Innovation</w:t>
            </w:r>
          </w:p>
        </w:tc>
      </w:tr>
      <w:tr w:rsidR="006F2185" w:rsidTr="00843726">
        <w:tc>
          <w:tcPr>
            <w:tcW w:w="9855" w:type="dxa"/>
            <w:tcBorders>
              <w:top w:val="nil"/>
              <w:bottom w:val="nil"/>
            </w:tcBorders>
          </w:tcPr>
          <w:p w:rsidR="00843726" w:rsidRPr="00424757" w:rsidRDefault="006420CA" w:rsidP="00BE2DAF">
            <w:pPr>
              <w:pStyle w:val="ListParagraph"/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Investigate potential opportunities </w:t>
            </w:r>
            <w:r w:rsidR="00556E28">
              <w:rPr>
                <w:bCs/>
                <w:sz w:val="24"/>
                <w:szCs w:val="24"/>
              </w:rPr>
              <w:t>in Inward Investment potential for Surrey Heath</w:t>
            </w:r>
          </w:p>
          <w:p w:rsidR="000D54E5" w:rsidRPr="000D54E5" w:rsidRDefault="00424757" w:rsidP="000D54E5">
            <w:pPr>
              <w:pStyle w:val="ListParagraph"/>
              <w:numPr>
                <w:ilvl w:val="0"/>
                <w:numId w:val="6"/>
              </w:numPr>
              <w:rPr>
                <w:bCs/>
                <w:sz w:val="24"/>
                <w:szCs w:val="24"/>
              </w:rPr>
            </w:pPr>
            <w:r w:rsidRPr="00424757">
              <w:rPr>
                <w:bCs/>
                <w:sz w:val="24"/>
                <w:szCs w:val="24"/>
              </w:rPr>
              <w:t>Research new ideas and</w:t>
            </w:r>
            <w:r w:rsidR="000D54E5">
              <w:rPr>
                <w:bCs/>
                <w:sz w:val="24"/>
                <w:szCs w:val="24"/>
              </w:rPr>
              <w:t xml:space="preserve"> potential projects</w:t>
            </w:r>
          </w:p>
        </w:tc>
      </w:tr>
      <w:tr w:rsidR="00843726" w:rsidTr="006F2185">
        <w:tc>
          <w:tcPr>
            <w:tcW w:w="9855" w:type="dxa"/>
            <w:tcBorders>
              <w:top w:val="nil"/>
            </w:tcBorders>
          </w:tcPr>
          <w:p w:rsidR="00843726" w:rsidRPr="002F380B" w:rsidRDefault="00843726" w:rsidP="002F380B">
            <w:pPr>
              <w:rPr>
                <w:b/>
                <w:sz w:val="24"/>
                <w:szCs w:val="24"/>
              </w:rPr>
            </w:pPr>
          </w:p>
        </w:tc>
      </w:tr>
    </w:tbl>
    <w:p w:rsidR="009D3AB1" w:rsidRPr="006F2185" w:rsidRDefault="009D3AB1" w:rsidP="006F2185">
      <w:pPr>
        <w:spacing w:line="240" w:lineRule="auto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9D3AB1" w:rsidTr="006F2185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:rsidR="009D3AB1" w:rsidRPr="006F2185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Financial Accountability</w:t>
            </w:r>
          </w:p>
        </w:tc>
      </w:tr>
      <w:tr w:rsidR="006F2185" w:rsidTr="00843726">
        <w:tc>
          <w:tcPr>
            <w:tcW w:w="9855" w:type="dxa"/>
            <w:tcBorders>
              <w:top w:val="nil"/>
              <w:bottom w:val="nil"/>
            </w:tcBorders>
          </w:tcPr>
          <w:p w:rsidR="00843726" w:rsidRPr="00D75A4F" w:rsidRDefault="00D75A4F" w:rsidP="00D75A4F">
            <w:pPr>
              <w:pStyle w:val="ListParagraph"/>
              <w:numPr>
                <w:ilvl w:val="0"/>
                <w:numId w:val="5"/>
              </w:numPr>
              <w:rPr>
                <w:bCs/>
                <w:sz w:val="24"/>
                <w:szCs w:val="24"/>
              </w:rPr>
            </w:pPr>
            <w:r w:rsidRPr="00D75A4F">
              <w:rPr>
                <w:bCs/>
                <w:sz w:val="24"/>
                <w:szCs w:val="24"/>
              </w:rPr>
              <w:t>Support the team in delivering programmes, projects and events within budget</w:t>
            </w:r>
          </w:p>
        </w:tc>
      </w:tr>
      <w:tr w:rsidR="00843726" w:rsidTr="006F2185">
        <w:tc>
          <w:tcPr>
            <w:tcW w:w="9855" w:type="dxa"/>
            <w:tcBorders>
              <w:top w:val="nil"/>
            </w:tcBorders>
          </w:tcPr>
          <w:p w:rsidR="00843726" w:rsidRPr="00D75A4F" w:rsidRDefault="00843726" w:rsidP="00D75A4F">
            <w:pPr>
              <w:rPr>
                <w:b/>
                <w:sz w:val="24"/>
                <w:szCs w:val="24"/>
              </w:rPr>
            </w:pPr>
          </w:p>
        </w:tc>
      </w:tr>
    </w:tbl>
    <w:p w:rsidR="009D3AB1" w:rsidRDefault="009D3AB1" w:rsidP="006F2185">
      <w:pPr>
        <w:spacing w:line="240" w:lineRule="auto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565A53" w:rsidTr="00645F48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:rsidR="00901FAF" w:rsidRPr="00901FAF" w:rsidRDefault="00E7474D" w:rsidP="00901FAF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Communication</w:t>
            </w:r>
          </w:p>
        </w:tc>
      </w:tr>
      <w:tr w:rsidR="00565A53" w:rsidTr="00645F48">
        <w:tc>
          <w:tcPr>
            <w:tcW w:w="9855" w:type="dxa"/>
            <w:tcBorders>
              <w:top w:val="nil"/>
              <w:bottom w:val="nil"/>
            </w:tcBorders>
          </w:tcPr>
          <w:p w:rsidR="00565A53" w:rsidRDefault="0060652B" w:rsidP="0060652B">
            <w:pPr>
              <w:pStyle w:val="ListParagraph"/>
              <w:numPr>
                <w:ilvl w:val="0"/>
                <w:numId w:val="5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To deal with internal and external queries in a professional manor</w:t>
            </w:r>
          </w:p>
          <w:p w:rsidR="00DB495C" w:rsidRPr="00FC5009" w:rsidRDefault="00DB495C" w:rsidP="00645F48">
            <w:pPr>
              <w:pStyle w:val="ListParagraph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Have confidence to pick up the phone and speak to people inside and outside of the organisation</w:t>
            </w:r>
          </w:p>
          <w:p w:rsidR="00DB495C" w:rsidRPr="00813A86" w:rsidRDefault="00DB495C" w:rsidP="001E3588">
            <w:pPr>
              <w:pStyle w:val="ListParagraph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Be able to speak about their role and their work within meetings with internal and external colleagues </w:t>
            </w:r>
          </w:p>
          <w:p w:rsidR="00813A86" w:rsidRPr="001E3588" w:rsidRDefault="00813A86" w:rsidP="001E3588">
            <w:pPr>
              <w:pStyle w:val="ListParagraph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Be confident in writing emails for both internal and external audiances</w:t>
            </w:r>
          </w:p>
        </w:tc>
      </w:tr>
      <w:tr w:rsidR="00565A53" w:rsidTr="00645F48">
        <w:tc>
          <w:tcPr>
            <w:tcW w:w="9855" w:type="dxa"/>
            <w:tcBorders>
              <w:top w:val="nil"/>
            </w:tcBorders>
          </w:tcPr>
          <w:p w:rsidR="00565A53" w:rsidRPr="002F380B" w:rsidRDefault="00565A53" w:rsidP="00645F48">
            <w:pPr>
              <w:rPr>
                <w:b/>
                <w:sz w:val="24"/>
                <w:szCs w:val="24"/>
              </w:rPr>
            </w:pPr>
          </w:p>
        </w:tc>
      </w:tr>
    </w:tbl>
    <w:p w:rsidR="00565A53" w:rsidRPr="006F2185" w:rsidRDefault="00565A53" w:rsidP="006F2185">
      <w:pPr>
        <w:spacing w:line="240" w:lineRule="auto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9D3AB1" w:rsidTr="006F2185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:rsidR="009D3AB1" w:rsidRPr="006F2185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Impact upon the Organisation and the Community</w:t>
            </w:r>
          </w:p>
        </w:tc>
      </w:tr>
      <w:tr w:rsidR="00843726" w:rsidTr="006F2185">
        <w:tc>
          <w:tcPr>
            <w:tcW w:w="9855" w:type="dxa"/>
            <w:tcBorders>
              <w:top w:val="nil"/>
            </w:tcBorders>
          </w:tcPr>
          <w:p w:rsidR="002F380B" w:rsidRPr="00A230D1" w:rsidRDefault="00FB4FE9" w:rsidP="00FB4FE9">
            <w:pPr>
              <w:pStyle w:val="ListParagraph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Support</w:t>
            </w:r>
            <w:r w:rsidR="00C3266A">
              <w:rPr>
                <w:bCs/>
                <w:sz w:val="24"/>
                <w:szCs w:val="24"/>
              </w:rPr>
              <w:t xml:space="preserve"> the Wider transformation team, including Investment &amp; Development and Commercial Property in delivery of their projects</w:t>
            </w:r>
          </w:p>
          <w:p w:rsidR="00A230D1" w:rsidRPr="00FB4FE9" w:rsidRDefault="00A230D1" w:rsidP="00FB4FE9">
            <w:pPr>
              <w:pStyle w:val="ListParagraph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Support the local business community</w:t>
            </w:r>
          </w:p>
          <w:p w:rsidR="002F380B" w:rsidRPr="002F380B" w:rsidRDefault="002F380B" w:rsidP="002F380B">
            <w:pPr>
              <w:rPr>
                <w:b/>
                <w:sz w:val="24"/>
                <w:szCs w:val="24"/>
              </w:rPr>
            </w:pPr>
          </w:p>
        </w:tc>
      </w:tr>
    </w:tbl>
    <w:p w:rsidR="009D3AB1" w:rsidRPr="009D32AA" w:rsidRDefault="009D3AB1" w:rsidP="009D32AA">
      <w:pPr>
        <w:spacing w:line="240" w:lineRule="auto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9D3AB1" w:rsidTr="006F2185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:rsidR="009D3AB1" w:rsidRPr="006F2185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Management &amp; Supervisory </w:t>
            </w:r>
            <w:r w:rsidR="00753DAB">
              <w:rPr>
                <w:b/>
                <w:sz w:val="28"/>
                <w:szCs w:val="28"/>
              </w:rPr>
              <w:t>Responsibilities</w:t>
            </w:r>
          </w:p>
        </w:tc>
      </w:tr>
      <w:tr w:rsidR="006F2185" w:rsidTr="00843726">
        <w:tc>
          <w:tcPr>
            <w:tcW w:w="9855" w:type="dxa"/>
            <w:tcBorders>
              <w:top w:val="nil"/>
              <w:bottom w:val="nil"/>
            </w:tcBorders>
          </w:tcPr>
          <w:p w:rsidR="00843726" w:rsidRPr="00F35B14" w:rsidRDefault="008669F8" w:rsidP="008669F8">
            <w:pPr>
              <w:rPr>
                <w:bCs/>
                <w:sz w:val="24"/>
                <w:szCs w:val="24"/>
              </w:rPr>
            </w:pPr>
            <w:r w:rsidRPr="00F35B14">
              <w:rPr>
                <w:bCs/>
                <w:sz w:val="24"/>
                <w:szCs w:val="24"/>
              </w:rPr>
              <w:t>None</w:t>
            </w:r>
          </w:p>
        </w:tc>
      </w:tr>
      <w:tr w:rsidR="00843726" w:rsidTr="006F2185">
        <w:tc>
          <w:tcPr>
            <w:tcW w:w="9855" w:type="dxa"/>
            <w:tcBorders>
              <w:top w:val="nil"/>
            </w:tcBorders>
          </w:tcPr>
          <w:p w:rsidR="00843726" w:rsidRPr="008669F8" w:rsidRDefault="00843726" w:rsidP="008669F8">
            <w:pPr>
              <w:rPr>
                <w:b/>
                <w:sz w:val="24"/>
                <w:szCs w:val="24"/>
              </w:rPr>
            </w:pPr>
          </w:p>
        </w:tc>
      </w:tr>
    </w:tbl>
    <w:p w:rsidR="009D3AB1" w:rsidRPr="009D32AA" w:rsidRDefault="009D3AB1" w:rsidP="009D32AA">
      <w:pPr>
        <w:spacing w:line="240" w:lineRule="auto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9D3AB1" w:rsidTr="006F2185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:rsidR="009D3AB1" w:rsidRPr="006F2185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Initiative and Independent Action</w:t>
            </w:r>
          </w:p>
        </w:tc>
      </w:tr>
      <w:tr w:rsidR="006F2185" w:rsidTr="00843726">
        <w:tc>
          <w:tcPr>
            <w:tcW w:w="9855" w:type="dxa"/>
            <w:tcBorders>
              <w:top w:val="nil"/>
              <w:bottom w:val="nil"/>
            </w:tcBorders>
          </w:tcPr>
          <w:p w:rsidR="00F80B8E" w:rsidRPr="00F80B8E" w:rsidRDefault="00E77495" w:rsidP="00F80B8E">
            <w:pPr>
              <w:pStyle w:val="ListParagraph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To have a positive approach to day to day work, able to work with a team and individually</w:t>
            </w:r>
            <w:r w:rsidR="003B3FB9">
              <w:rPr>
                <w:bCs/>
                <w:sz w:val="24"/>
                <w:szCs w:val="24"/>
              </w:rPr>
              <w:t xml:space="preserve"> </w:t>
            </w:r>
          </w:p>
          <w:p w:rsidR="003B3FB9" w:rsidRPr="00AB433C" w:rsidRDefault="003B3FB9" w:rsidP="001B3F78">
            <w:pPr>
              <w:pStyle w:val="ListParagraph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Be self-motivated</w:t>
            </w:r>
            <w:r w:rsidR="004A4E3D">
              <w:rPr>
                <w:bCs/>
                <w:sz w:val="24"/>
                <w:szCs w:val="24"/>
              </w:rPr>
              <w:t>, able to take instruction and willing to learn from others</w:t>
            </w:r>
          </w:p>
          <w:p w:rsidR="002F380B" w:rsidRPr="00DB495C" w:rsidRDefault="00AB433C" w:rsidP="002F380B">
            <w:pPr>
              <w:pStyle w:val="ListParagraph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Able to use own initiative</w:t>
            </w:r>
          </w:p>
        </w:tc>
      </w:tr>
      <w:tr w:rsidR="00843726" w:rsidTr="006F2185">
        <w:tc>
          <w:tcPr>
            <w:tcW w:w="9855" w:type="dxa"/>
            <w:tcBorders>
              <w:top w:val="nil"/>
            </w:tcBorders>
          </w:tcPr>
          <w:p w:rsidR="00843726" w:rsidRPr="002F380B" w:rsidRDefault="00843726" w:rsidP="002F380B">
            <w:pPr>
              <w:rPr>
                <w:b/>
                <w:sz w:val="24"/>
                <w:szCs w:val="24"/>
              </w:rPr>
            </w:pPr>
          </w:p>
        </w:tc>
      </w:tr>
    </w:tbl>
    <w:p w:rsidR="009D3AB1" w:rsidRPr="009D32AA" w:rsidRDefault="009D3AB1" w:rsidP="009D32AA">
      <w:pPr>
        <w:spacing w:line="240" w:lineRule="auto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5"/>
      </w:tblGrid>
      <w:tr w:rsidR="009D3AB1" w:rsidTr="006F2185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:rsidR="009D3AB1" w:rsidRPr="006F2185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General</w:t>
            </w:r>
          </w:p>
        </w:tc>
      </w:tr>
      <w:tr w:rsidR="006F2185" w:rsidTr="00843726">
        <w:tc>
          <w:tcPr>
            <w:tcW w:w="9855" w:type="dxa"/>
            <w:tcBorders>
              <w:top w:val="nil"/>
              <w:bottom w:val="nil"/>
            </w:tcBorders>
          </w:tcPr>
          <w:p w:rsidR="00843726" w:rsidRDefault="00B5037B" w:rsidP="00B5037B">
            <w:pPr>
              <w:pStyle w:val="ListParagraph"/>
              <w:numPr>
                <w:ilvl w:val="0"/>
                <w:numId w:val="5"/>
              </w:numPr>
              <w:rPr>
                <w:bCs/>
                <w:sz w:val="24"/>
                <w:szCs w:val="24"/>
              </w:rPr>
            </w:pPr>
            <w:r w:rsidRPr="00D75A4F">
              <w:rPr>
                <w:bCs/>
                <w:sz w:val="24"/>
                <w:szCs w:val="24"/>
              </w:rPr>
              <w:t>To assist in the day to</w:t>
            </w:r>
            <w:r w:rsidR="00D75A4F">
              <w:rPr>
                <w:bCs/>
                <w:sz w:val="24"/>
                <w:szCs w:val="24"/>
              </w:rPr>
              <w:t xml:space="preserve"> day administration of the Economic Development and wider Transformation Service area</w:t>
            </w:r>
          </w:p>
          <w:p w:rsidR="00D75A4F" w:rsidRPr="00D75A4F" w:rsidRDefault="00D75A4F" w:rsidP="00B5037B">
            <w:pPr>
              <w:pStyle w:val="ListParagraph"/>
              <w:numPr>
                <w:ilvl w:val="0"/>
                <w:numId w:val="5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To carry out other duties commensurate with the grade of this post as and when required</w:t>
            </w:r>
          </w:p>
        </w:tc>
      </w:tr>
      <w:tr w:rsidR="00843726" w:rsidTr="006F2185">
        <w:tc>
          <w:tcPr>
            <w:tcW w:w="9855" w:type="dxa"/>
            <w:tcBorders>
              <w:top w:val="nil"/>
            </w:tcBorders>
          </w:tcPr>
          <w:p w:rsidR="00843726" w:rsidRPr="0075060C" w:rsidRDefault="00843726" w:rsidP="0075060C">
            <w:pPr>
              <w:rPr>
                <w:b/>
                <w:sz w:val="24"/>
                <w:szCs w:val="24"/>
              </w:rPr>
            </w:pPr>
          </w:p>
        </w:tc>
      </w:tr>
    </w:tbl>
    <w:p w:rsidR="009D3AB1" w:rsidRPr="009D32AA" w:rsidRDefault="009D3AB1" w:rsidP="009D32AA">
      <w:pPr>
        <w:spacing w:line="240" w:lineRule="auto"/>
        <w:rPr>
          <w:b/>
          <w:sz w:val="16"/>
          <w:szCs w:val="16"/>
        </w:rPr>
      </w:pPr>
    </w:p>
    <w:sectPr w:rsidR="009D3AB1" w:rsidRPr="009D32AA" w:rsidSect="008961A8">
      <w:pgSz w:w="11906" w:h="16838"/>
      <w:pgMar w:top="1440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955C6"/>
    <w:multiLevelType w:val="hybridMultilevel"/>
    <w:tmpl w:val="8F461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971A4"/>
    <w:multiLevelType w:val="hybridMultilevel"/>
    <w:tmpl w:val="30F0E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D5E4B"/>
    <w:multiLevelType w:val="hybridMultilevel"/>
    <w:tmpl w:val="37D68306"/>
    <w:lvl w:ilvl="0" w:tplc="FFFFFFFF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7A20"/>
    <w:multiLevelType w:val="hybridMultilevel"/>
    <w:tmpl w:val="E3EA3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801B5B"/>
    <w:multiLevelType w:val="hybridMultilevel"/>
    <w:tmpl w:val="6AA0F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03648F"/>
    <w:multiLevelType w:val="hybridMultilevel"/>
    <w:tmpl w:val="39664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BC8"/>
    <w:rsid w:val="00011B20"/>
    <w:rsid w:val="000D54E5"/>
    <w:rsid w:val="00151A02"/>
    <w:rsid w:val="001B3F78"/>
    <w:rsid w:val="001E3588"/>
    <w:rsid w:val="002C03E5"/>
    <w:rsid w:val="002F380B"/>
    <w:rsid w:val="003344E0"/>
    <w:rsid w:val="003B3FB9"/>
    <w:rsid w:val="003C3EBE"/>
    <w:rsid w:val="003D7440"/>
    <w:rsid w:val="003E5290"/>
    <w:rsid w:val="00424757"/>
    <w:rsid w:val="004A4E3D"/>
    <w:rsid w:val="004F79FD"/>
    <w:rsid w:val="00556E28"/>
    <w:rsid w:val="00565A53"/>
    <w:rsid w:val="005B2612"/>
    <w:rsid w:val="0060652B"/>
    <w:rsid w:val="006420CA"/>
    <w:rsid w:val="00657126"/>
    <w:rsid w:val="00680169"/>
    <w:rsid w:val="006C3295"/>
    <w:rsid w:val="006F2185"/>
    <w:rsid w:val="00727D2C"/>
    <w:rsid w:val="00734927"/>
    <w:rsid w:val="0075060C"/>
    <w:rsid w:val="00753DAB"/>
    <w:rsid w:val="007C57CF"/>
    <w:rsid w:val="007E1BCD"/>
    <w:rsid w:val="00813A86"/>
    <w:rsid w:val="00843726"/>
    <w:rsid w:val="008669F8"/>
    <w:rsid w:val="008961A8"/>
    <w:rsid w:val="00901FAF"/>
    <w:rsid w:val="00904F1D"/>
    <w:rsid w:val="009C436E"/>
    <w:rsid w:val="009D32AA"/>
    <w:rsid w:val="009D3AB1"/>
    <w:rsid w:val="00A003BE"/>
    <w:rsid w:val="00A230D1"/>
    <w:rsid w:val="00A76334"/>
    <w:rsid w:val="00AA5801"/>
    <w:rsid w:val="00AB433C"/>
    <w:rsid w:val="00AE4C73"/>
    <w:rsid w:val="00B5037B"/>
    <w:rsid w:val="00BA6BC8"/>
    <w:rsid w:val="00BC2E8D"/>
    <w:rsid w:val="00BE2DAF"/>
    <w:rsid w:val="00C3266A"/>
    <w:rsid w:val="00C47A87"/>
    <w:rsid w:val="00D30EF6"/>
    <w:rsid w:val="00D75A4F"/>
    <w:rsid w:val="00DB495C"/>
    <w:rsid w:val="00E146E7"/>
    <w:rsid w:val="00E63614"/>
    <w:rsid w:val="00E7474D"/>
    <w:rsid w:val="00E77495"/>
    <w:rsid w:val="00EA6DDB"/>
    <w:rsid w:val="00F35B14"/>
    <w:rsid w:val="00F36FF8"/>
    <w:rsid w:val="00F40F79"/>
    <w:rsid w:val="00F801F4"/>
    <w:rsid w:val="00F80B8E"/>
    <w:rsid w:val="00F94EEA"/>
    <w:rsid w:val="00FB4FE9"/>
    <w:rsid w:val="00FC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5D16EF-0C54-A24B-85D6-46993BA10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961A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6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1A8"/>
    <w:rPr>
      <w:rFonts w:ascii="Tahoma" w:hAnsi="Tahoma" w:cs="Tahoma"/>
      <w:sz w:val="16"/>
      <w:szCs w:val="16"/>
    </w:rPr>
  </w:style>
  <w:style w:type="character" w:customStyle="1" w:styleId="Style1">
    <w:name w:val="Style1"/>
    <w:basedOn w:val="DefaultParagraphFont"/>
    <w:uiPriority w:val="1"/>
    <w:rsid w:val="008961A8"/>
    <w:rPr>
      <w:rFonts w:ascii="Arial" w:hAnsi="Arial"/>
      <w:b/>
      <w:sz w:val="32"/>
    </w:rPr>
  </w:style>
  <w:style w:type="table" w:styleId="TableGrid">
    <w:name w:val="Table Grid"/>
    <w:basedOn w:val="TableNormal"/>
    <w:uiPriority w:val="59"/>
    <w:rsid w:val="008961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obTitle">
    <w:name w:val="JobTitle"/>
    <w:basedOn w:val="DefaultParagraphFont"/>
    <w:uiPriority w:val="1"/>
    <w:rsid w:val="00F801F4"/>
    <w:rPr>
      <w:rFonts w:ascii="Arial" w:hAnsi="Arial"/>
      <w:b/>
      <w:sz w:val="32"/>
    </w:rPr>
  </w:style>
  <w:style w:type="character" w:customStyle="1" w:styleId="Heading">
    <w:name w:val="Heading"/>
    <w:basedOn w:val="DefaultParagraphFont"/>
    <w:uiPriority w:val="1"/>
    <w:rsid w:val="00F801F4"/>
    <w:rPr>
      <w:rFonts w:ascii="Arial" w:hAnsi="Arial"/>
      <w:sz w:val="28"/>
    </w:rPr>
  </w:style>
  <w:style w:type="character" w:customStyle="1" w:styleId="Main">
    <w:name w:val="Main"/>
    <w:basedOn w:val="DefaultParagraphFont"/>
    <w:uiPriority w:val="1"/>
    <w:rsid w:val="00F801F4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84372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C3EB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anda.cherry\Downloads\JD_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9F66F2B71FB4D48AA5618998D77D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566DEA-0817-C748-ACE4-262210DC5804}"/>
      </w:docPartPr>
      <w:docPartBody>
        <w:p w:rsidR="003C0995" w:rsidRDefault="00B82227">
          <w:pPr>
            <w:pStyle w:val="09F66F2B71FB4D48AA5618998D77D5BA"/>
          </w:pPr>
          <w:r w:rsidRPr="009E54AE">
            <w:rPr>
              <w:rStyle w:val="PlaceholderText"/>
            </w:rPr>
            <w:t>Click here to enter text.</w:t>
          </w:r>
        </w:p>
      </w:docPartBody>
    </w:docPart>
    <w:docPart>
      <w:docPartPr>
        <w:name w:val="64299BDF99B8E24A8ABE07B5F56FC2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EFEFA4-BE6D-7141-97F6-200B51018106}"/>
      </w:docPartPr>
      <w:docPartBody>
        <w:p w:rsidR="003C0995" w:rsidRDefault="00B82227">
          <w:pPr>
            <w:pStyle w:val="64299BDF99B8E24A8ABE07B5F56FC23F"/>
          </w:pPr>
          <w:r w:rsidRPr="009E54AE">
            <w:rPr>
              <w:rStyle w:val="PlaceholderText"/>
            </w:rPr>
            <w:t>Click here to enter text.</w:t>
          </w:r>
        </w:p>
      </w:docPartBody>
    </w:docPart>
    <w:docPart>
      <w:docPartPr>
        <w:name w:val="C4D77128FB281C49AEBF2CA7FA050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EC1B0B-4C69-A640-A36E-E178C9C21540}"/>
      </w:docPartPr>
      <w:docPartBody>
        <w:p w:rsidR="003C0995" w:rsidRDefault="00B82227">
          <w:pPr>
            <w:pStyle w:val="C4D77128FB281C49AEBF2CA7FA050713"/>
          </w:pPr>
          <w:r w:rsidRPr="009E54AE">
            <w:rPr>
              <w:rStyle w:val="PlaceholderText"/>
            </w:rPr>
            <w:t>Click here to enter text.</w:t>
          </w:r>
        </w:p>
      </w:docPartBody>
    </w:docPart>
    <w:docPart>
      <w:docPartPr>
        <w:name w:val="AFA8DAC7E509AC4BBC9FBD2966D3FA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DA3D6-25A6-A44A-94CF-B5206CAF1C61}"/>
      </w:docPartPr>
      <w:docPartBody>
        <w:p w:rsidR="003C0995" w:rsidRDefault="00B82227">
          <w:pPr>
            <w:pStyle w:val="AFA8DAC7E509AC4BBC9FBD2966D3FA5E"/>
          </w:pPr>
          <w:r w:rsidRPr="009E54AE">
            <w:rPr>
              <w:rStyle w:val="PlaceholderText"/>
            </w:rPr>
            <w:t>Click here to enter text.</w:t>
          </w:r>
        </w:p>
      </w:docPartBody>
    </w:docPart>
    <w:docPart>
      <w:docPartPr>
        <w:name w:val="49DA4E129039FF4B85C34911669D8A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E39802-6D22-E749-BCEC-A152869B1B9C}"/>
      </w:docPartPr>
      <w:docPartBody>
        <w:p w:rsidR="003C0995" w:rsidRDefault="00B82227">
          <w:pPr>
            <w:pStyle w:val="49DA4E129039FF4B85C34911669D8AFC"/>
          </w:pPr>
          <w:r w:rsidRPr="009E54AE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227"/>
    <w:rsid w:val="003C0995"/>
    <w:rsid w:val="006032B0"/>
    <w:rsid w:val="00A50AFB"/>
    <w:rsid w:val="00B8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09F66F2B71FB4D48AA5618998D77D5BA">
    <w:name w:val="09F66F2B71FB4D48AA5618998D77D5BA"/>
  </w:style>
  <w:style w:type="paragraph" w:customStyle="1" w:styleId="64299BDF99B8E24A8ABE07B5F56FC23F">
    <w:name w:val="64299BDF99B8E24A8ABE07B5F56FC23F"/>
  </w:style>
  <w:style w:type="paragraph" w:customStyle="1" w:styleId="C4D77128FB281C49AEBF2CA7FA050713">
    <w:name w:val="C4D77128FB281C49AEBF2CA7FA050713"/>
  </w:style>
  <w:style w:type="paragraph" w:customStyle="1" w:styleId="AFA8DAC7E509AC4BBC9FBD2966D3FA5E">
    <w:name w:val="AFA8DAC7E509AC4BBC9FBD2966D3FA5E"/>
  </w:style>
  <w:style w:type="paragraph" w:customStyle="1" w:styleId="49DA4E129039FF4B85C34911669D8AFC">
    <w:name w:val="49DA4E129039FF4B85C34911669D8A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B3F44-4DCF-43C8-8990-EDB96C71D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JD_Template</Template>
  <TotalTime>0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Hogsbjerg</dc:creator>
  <cp:keywords/>
  <dc:description/>
  <cp:lastModifiedBy>Amanda Cherry</cp:lastModifiedBy>
  <cp:revision>2</cp:revision>
  <dcterms:created xsi:type="dcterms:W3CDTF">2019-12-06T14:20:00Z</dcterms:created>
  <dcterms:modified xsi:type="dcterms:W3CDTF">2019-12-06T14:20:00Z</dcterms:modified>
</cp:coreProperties>
</file>